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278C46" w14:textId="242411E9" w:rsidR="00DC74EF" w:rsidRPr="00DC74EF" w:rsidRDefault="00E0525C" w:rsidP="00DC74EF">
      <w:pPr>
        <w:pStyle w:val="Titre"/>
        <w:rPr>
          <w:color w:val="auto"/>
          <w:sz w:val="140"/>
          <w:szCs w:val="1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0" wp14:anchorId="6E1F5FFD" wp14:editId="6DB71817">
                <wp:simplePos x="0" y="0"/>
                <wp:positionH relativeFrom="page">
                  <wp:posOffset>459740</wp:posOffset>
                </wp:positionH>
                <wp:positionV relativeFrom="margin">
                  <wp:posOffset>635</wp:posOffset>
                </wp:positionV>
                <wp:extent cx="6610350" cy="7500620"/>
                <wp:effectExtent l="0" t="0" r="0" b="0"/>
                <wp:wrapNone/>
                <wp:docPr id="318775984" name="Caixa de text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10350" cy="7500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6D0D6C" w14:textId="56237A53" w:rsidR="00DC74EF" w:rsidRPr="002C64B3" w:rsidRDefault="00DC74EF" w:rsidP="00DC74EF">
                            <w:pPr>
                              <w:pStyle w:val="Titre"/>
                            </w:pPr>
                          </w:p>
                          <w:p w14:paraId="591E9412" w14:textId="77777777" w:rsidR="00DC74EF" w:rsidRDefault="00DC74EF" w:rsidP="00DC74EF">
                            <w:pPr>
                              <w:pStyle w:val="Sous-titre"/>
                              <w:ind w:left="144" w:right="720"/>
                              <w:rPr>
                                <w:color w:val="auto"/>
                              </w:rPr>
                            </w:pPr>
                          </w:p>
                          <w:p w14:paraId="65942C23" w14:textId="77777777" w:rsidR="00DC74EF" w:rsidRDefault="00DC74EF" w:rsidP="00DC74EF">
                            <w:pPr>
                              <w:pStyle w:val="Sous-titre"/>
                              <w:ind w:left="144" w:right="720"/>
                              <w:rPr>
                                <w:color w:val="auto"/>
                              </w:rPr>
                            </w:pPr>
                          </w:p>
                          <w:p w14:paraId="1B4DCF4B" w14:textId="77777777" w:rsidR="00DC74EF" w:rsidRDefault="00DC74EF" w:rsidP="00DC74EF">
                            <w:pPr>
                              <w:pStyle w:val="Sous-titre"/>
                              <w:ind w:left="144" w:right="720"/>
                              <w:rPr>
                                <w:color w:val="auto"/>
                              </w:rPr>
                            </w:pPr>
                          </w:p>
                          <w:p w14:paraId="3B80FAD6" w14:textId="77777777" w:rsidR="00DC74EF" w:rsidRDefault="00DC74EF" w:rsidP="00DC74EF">
                            <w:pPr>
                              <w:pStyle w:val="Sous-titre"/>
                              <w:ind w:left="144" w:right="720"/>
                              <w:rPr>
                                <w:color w:val="auto"/>
                              </w:rPr>
                            </w:pPr>
                          </w:p>
                          <w:p w14:paraId="54E2739B" w14:textId="77777777" w:rsidR="00DC74EF" w:rsidRDefault="00DC74EF" w:rsidP="00DC74EF"/>
                          <w:p w14:paraId="7499A9CF" w14:textId="77777777" w:rsidR="00DC74EF" w:rsidRDefault="00DC74EF" w:rsidP="00DC74EF"/>
                          <w:p w14:paraId="170F30EE" w14:textId="77777777" w:rsidR="00DC74EF" w:rsidRDefault="00DC74EF" w:rsidP="00DC74EF"/>
                          <w:p w14:paraId="041DF467" w14:textId="77777777" w:rsidR="00DC74EF" w:rsidRPr="00DC74EF" w:rsidRDefault="00DC74EF" w:rsidP="00DC74EF"/>
                          <w:p w14:paraId="21CC1926" w14:textId="77777777" w:rsidR="00DC74EF" w:rsidRDefault="00DC74EF" w:rsidP="00DC74EF">
                            <w:pPr>
                              <w:pStyle w:val="Sous-titre"/>
                              <w:ind w:left="144" w:right="720"/>
                              <w:rPr>
                                <w:color w:val="auto"/>
                              </w:rPr>
                            </w:pPr>
                          </w:p>
                          <w:p w14:paraId="00A8C60C" w14:textId="74CB1EB2" w:rsidR="00DC74EF" w:rsidRPr="002C64B3" w:rsidRDefault="00000000" w:rsidP="006D5E34">
                            <w:pPr>
                              <w:pStyle w:val="Sous-titre"/>
                              <w:ind w:left="144" w:right="720"/>
                              <w:jc w:val="center"/>
                            </w:pPr>
                            <w:sdt>
                              <w:sdtPr>
                                <w:rPr>
                                  <w:color w:val="auto"/>
                                </w:rPr>
                                <w:alias w:val="Data"/>
                                <w:id w:val="731129270"/>
                                <w:placeholder>
                                  <w:docPart w:val="33DAF4FC0E6D4BCFB60920275A95F239"/>
                                </w:placeholder>
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<w:date w:fullDate="2023-01-01T00:00:00Z">
                                  <w:dateFormat w:val="yyyy"/>
                                  <w:lid w:val="pt-PT"/>
                                  <w:storeMappedDataAs w:val="dateTime"/>
                                  <w:calendar w:val="gregorian"/>
                                </w:date>
                              </w:sdtPr>
                              <w:sdtContent>
                                <w:r w:rsidR="00DC74EF">
                                  <w:rPr>
                                    <w:color w:val="auto"/>
                                  </w:rPr>
                                  <w:t>2023</w:t>
                                </w:r>
                              </w:sdtContent>
                            </w:sdt>
                          </w:p>
                          <w:sdt>
                            <w:sdtPr>
                              <w:alias w:val="Citação ou Resumo"/>
                              <w:tag w:val="Citação ou Resumo"/>
                              <w:id w:val="-49534416"/>
                              <w:placeholder>
                                <w:docPart w:val="393CC79D1DDC439391546AD149D48352"/>
                              </w:placeholder>
                              <w:dataBinding w:prefixMappings="xmlns:ns0='http://schemas.microsoft.com/office/2006/coverPageProps'" w:xpath="/ns0:CoverPageProperties[1]/ns0:Abstract[1]" w:storeItemID="{55AF091B-3C7A-41E3-B477-F2FDAA23CFDA}"/>
                              <w:text/>
                            </w:sdtPr>
                            <w:sdtContent>
                              <w:p w14:paraId="65C27DB8" w14:textId="1D8A11AD" w:rsidR="00DC74EF" w:rsidRPr="002C64B3" w:rsidRDefault="00C2176F" w:rsidP="00DC74EF">
                                <w:pPr>
                                  <w:pStyle w:val="Resumo"/>
                                  <w:spacing w:after="600"/>
                                </w:pPr>
                                <w:r>
                                  <w:t xml:space="preserve">“As Associações que se criam para o repouso não podem jamais ser progresso ou movimento” Jean </w:t>
                                </w:r>
                                <w:proofErr w:type="spellStart"/>
                                <w:r>
                                  <w:t>Retz</w:t>
                                </w:r>
                                <w:proofErr w:type="spellEnd"/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1F5FFD" id="_x0000_t202" coordsize="21600,21600" o:spt="202" path="m,l,21600r21600,l21600,xe">
                <v:stroke joinstyle="miter"/>
                <v:path gradientshapeok="t" o:connecttype="rect"/>
              </v:shapetype>
              <v:shape id="Caixa de texto 4" o:spid="_x0000_s1026" type="#_x0000_t202" style="position:absolute;margin-left:36.2pt;margin-top:.05pt;width:520.5pt;height:590.6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" o:allowoverlap="f" filled="f" stroked="f" strokeweight=".5pt">
                <v:textbox inset="0,0,0,0">
                  <w:txbxContent>
                    <w:p w14:paraId="666D0D6C" w14:textId="56237A53" w:rsidR="00DC74EF" w:rsidRPr="002C64B3" w:rsidRDefault="00DC74EF" w:rsidP="00DC74EF">
                      <w:pPr>
                        <w:pStyle w:val="Titre"/>
                      </w:pPr>
                    </w:p>
                    <w:p w14:paraId="591E9412" w14:textId="77777777" w:rsidR="00DC74EF" w:rsidRDefault="00DC74EF" w:rsidP="00DC74EF">
                      <w:pPr>
                        <w:pStyle w:val="Sous-titre"/>
                        <w:ind w:left="144" w:right="720"/>
                        <w:rPr>
                          <w:color w:val="auto"/>
                        </w:rPr>
                      </w:pPr>
                    </w:p>
                    <w:p w14:paraId="65942C23" w14:textId="77777777" w:rsidR="00DC74EF" w:rsidRDefault="00DC74EF" w:rsidP="00DC74EF">
                      <w:pPr>
                        <w:pStyle w:val="Sous-titre"/>
                        <w:ind w:left="144" w:right="720"/>
                        <w:rPr>
                          <w:color w:val="auto"/>
                        </w:rPr>
                      </w:pPr>
                    </w:p>
                    <w:p w14:paraId="1B4DCF4B" w14:textId="77777777" w:rsidR="00DC74EF" w:rsidRDefault="00DC74EF" w:rsidP="00DC74EF">
                      <w:pPr>
                        <w:pStyle w:val="Sous-titre"/>
                        <w:ind w:left="144" w:right="720"/>
                        <w:rPr>
                          <w:color w:val="auto"/>
                        </w:rPr>
                      </w:pPr>
                    </w:p>
                    <w:p w14:paraId="3B80FAD6" w14:textId="77777777" w:rsidR="00DC74EF" w:rsidRDefault="00DC74EF" w:rsidP="00DC74EF">
                      <w:pPr>
                        <w:pStyle w:val="Sous-titre"/>
                        <w:ind w:left="144" w:right="720"/>
                        <w:rPr>
                          <w:color w:val="auto"/>
                        </w:rPr>
                      </w:pPr>
                    </w:p>
                    <w:p w14:paraId="54E2739B" w14:textId="77777777" w:rsidR="00DC74EF" w:rsidRDefault="00DC74EF" w:rsidP="00DC74EF"/>
                    <w:p w14:paraId="7499A9CF" w14:textId="77777777" w:rsidR="00DC74EF" w:rsidRDefault="00DC74EF" w:rsidP="00DC74EF"/>
                    <w:p w14:paraId="170F30EE" w14:textId="77777777" w:rsidR="00DC74EF" w:rsidRDefault="00DC74EF" w:rsidP="00DC74EF"/>
                    <w:p w14:paraId="041DF467" w14:textId="77777777" w:rsidR="00DC74EF" w:rsidRPr="00DC74EF" w:rsidRDefault="00DC74EF" w:rsidP="00DC74EF"/>
                    <w:p w14:paraId="21CC1926" w14:textId="77777777" w:rsidR="00DC74EF" w:rsidRDefault="00DC74EF" w:rsidP="00DC74EF">
                      <w:pPr>
                        <w:pStyle w:val="Sous-titre"/>
                        <w:ind w:left="144" w:right="720"/>
                        <w:rPr>
                          <w:color w:val="auto"/>
                        </w:rPr>
                      </w:pPr>
                    </w:p>
                    <w:p w14:paraId="00A8C60C" w14:textId="74CB1EB2" w:rsidR="00DC74EF" w:rsidRPr="002C64B3" w:rsidRDefault="00000000" w:rsidP="006D5E34">
                      <w:pPr>
                        <w:pStyle w:val="Sous-titre"/>
                        <w:ind w:left="144" w:right="720"/>
                        <w:jc w:val="center"/>
                      </w:pPr>
                      <w:sdt>
                        <w:sdtPr>
                          <w:rPr>
                            <w:color w:val="auto"/>
                          </w:rPr>
                          <w:alias w:val="Data"/>
                          <w:id w:val="731129270"/>
                          <w:placeholder>
                            <w:docPart w:val="33DAF4FC0E6D4BCFB60920275A95F239"/>
                          </w:placeholder>
                          <w:dataBinding w:prefixMappings="xmlns:ns0='http://schemas.microsoft.com/office/2006/coverPageProps' " w:xpath="/ns0:CoverPageProperties[1]/ns0:PublishDate[1]" w:storeItemID="{55AF091B-3C7A-41E3-B477-F2FDAA23CFDA}"/>
                          <w:date w:fullDate="2023-01-01T00:00:00Z">
                            <w:dateFormat w:val="yyyy"/>
                            <w:lid w:val="pt-PT"/>
                            <w:storeMappedDataAs w:val="dateTime"/>
                            <w:calendar w:val="gregorian"/>
                          </w:date>
                        </w:sdtPr>
                        <w:sdtContent>
                          <w:r w:rsidR="00DC74EF">
                            <w:rPr>
                              <w:color w:val="auto"/>
                            </w:rPr>
                            <w:t>2023</w:t>
                          </w:r>
                        </w:sdtContent>
                      </w:sdt>
                    </w:p>
                    <w:sdt>
                      <w:sdtPr>
                        <w:alias w:val="Citação ou Resumo"/>
                        <w:tag w:val="Citação ou Resumo"/>
                        <w:id w:val="-49534416"/>
                        <w:placeholder>
                          <w:docPart w:val="393CC79D1DDC439391546AD149D48352"/>
                        </w:placeholder>
                        <w:dataBinding w:prefixMappings="xmlns:ns0='http://schemas.microsoft.com/office/2006/coverPageProps'" w:xpath="/ns0:CoverPageProperties[1]/ns0:Abstract[1]" w:storeItemID="{55AF091B-3C7A-41E3-B477-F2FDAA23CFDA}"/>
                        <w:text/>
                      </w:sdtPr>
                      <w:sdtContent>
                        <w:p w14:paraId="65C27DB8" w14:textId="1D8A11AD" w:rsidR="00DC74EF" w:rsidRPr="002C64B3" w:rsidRDefault="00C2176F" w:rsidP="00DC74EF">
                          <w:pPr>
                            <w:pStyle w:val="Resumo"/>
                            <w:spacing w:after="600"/>
                          </w:pPr>
                          <w:r>
                            <w:t xml:space="preserve">“As Associações que se criam para o repouso não podem jamais ser progresso ou movimento” Jean </w:t>
                          </w:r>
                          <w:proofErr w:type="spellStart"/>
                          <w:r>
                            <w:t>Retz</w:t>
                          </w:r>
                          <w:proofErr w:type="spellEnd"/>
                        </w:p>
                      </w:sdtContent>
                    </w:sdt>
                  </w:txbxContent>
                </v:textbox>
                <w10:wrap anchorx="page" anchory="margin"/>
              </v:shape>
            </w:pict>
          </mc:Fallback>
        </mc:AlternateContent>
      </w:r>
      <w:r w:rsidR="00BB1628">
        <w:rPr>
          <w:noProof/>
        </w:rPr>
        <w:drawing>
          <wp:inline distT="0" distB="0" distL="0" distR="0" wp14:anchorId="5C17C216" wp14:editId="3C5673B3">
            <wp:extent cx="1725168" cy="1725168"/>
            <wp:effectExtent l="0" t="0" r="8890" b="8890"/>
            <wp:docPr id="137609005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090055" name="Imagem 137609005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25168" cy="172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74EF" w:rsidRPr="00DC74EF">
        <w:t xml:space="preserve"> </w:t>
      </w:r>
      <w:sdt>
        <w:sdtPr>
          <w:rPr>
            <w:color w:val="auto"/>
            <w:sz w:val="140"/>
            <w:szCs w:val="140"/>
          </w:rPr>
          <w:alias w:val="Título"/>
          <w:tag w:val=""/>
          <w:id w:val="2042160568"/>
          <w:placeholder>
            <w:docPart w:val="9903DAC203C44777A47841397D8A92F4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permStart w:id="1715763937" w:edGrp="everyone"/>
          <w:r w:rsidR="00DC74EF" w:rsidRPr="00DC74EF">
            <w:rPr>
              <w:color w:val="auto"/>
              <w:sz w:val="140"/>
              <w:szCs w:val="140"/>
            </w:rPr>
            <w:t>Relatório Anual</w:t>
          </w:r>
          <w:permEnd w:id="1715763937"/>
        </w:sdtContent>
      </w:sdt>
      <w:r w:rsidR="00DC74EF" w:rsidRPr="00DC74EF">
        <w:rPr>
          <w:color w:val="auto"/>
          <w:sz w:val="140"/>
          <w:szCs w:val="140"/>
        </w:rPr>
        <w:t xml:space="preserve"> de Contas e</w:t>
      </w:r>
      <w:r w:rsidR="00C2176F">
        <w:rPr>
          <w:color w:val="auto"/>
          <w:sz w:val="140"/>
          <w:szCs w:val="140"/>
        </w:rPr>
        <w:t xml:space="preserve"> de</w:t>
      </w:r>
    </w:p>
    <w:p w14:paraId="2A189E04" w14:textId="64806AA7" w:rsidR="00DC74EF" w:rsidRPr="00DC74EF" w:rsidRDefault="00DC74EF" w:rsidP="00DC74EF">
      <w:pPr>
        <w:pStyle w:val="Titre"/>
        <w:rPr>
          <w:rFonts w:asciiTheme="minorHAnsi" w:eastAsiaTheme="minorHAnsi" w:hAnsiTheme="minorHAnsi" w:cstheme="minorBidi"/>
          <w:color w:val="auto"/>
          <w:sz w:val="140"/>
          <w:szCs w:val="140"/>
        </w:rPr>
      </w:pPr>
      <w:proofErr w:type="spellStart"/>
      <w:r w:rsidRPr="00DC74EF">
        <w:rPr>
          <w:color w:val="auto"/>
          <w:sz w:val="140"/>
          <w:szCs w:val="140"/>
        </w:rPr>
        <w:t>Actividades</w:t>
      </w:r>
      <w:proofErr w:type="spellEnd"/>
    </w:p>
    <w:p w14:paraId="298DEAE7" w14:textId="0D72CD75" w:rsidR="00BB1628" w:rsidRDefault="00BB1628" w:rsidP="00BB1628">
      <w:pPr>
        <w:jc w:val="both"/>
      </w:pPr>
    </w:p>
    <w:sdt>
      <w:sdtPr>
        <w:id w:val="339825522"/>
        <w:docPartObj>
          <w:docPartGallery w:val="Cover Pages"/>
          <w:docPartUnique/>
        </w:docPartObj>
      </w:sdtPr>
      <w:sdtEndPr>
        <w:rPr>
          <w:b/>
          <w:bCs/>
        </w:rPr>
      </w:sdtEndPr>
      <w:sdtContent>
        <w:p w14:paraId="45E996C5" w14:textId="46EA0D98" w:rsidR="00A05DA7" w:rsidRDefault="00BB1628" w:rsidP="00BB1628">
          <w:r>
            <w:tab/>
          </w:r>
        </w:p>
        <w:p w14:paraId="2D49E07B" w14:textId="4A87927F" w:rsidR="00A05DA7" w:rsidRDefault="00E0525C">
          <w:pPr>
            <w:rPr>
              <w:b/>
              <w:bCs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0" wp14:anchorId="2545E119" wp14:editId="07DD2957">
                    <wp:simplePos x="0" y="0"/>
                    <wp:positionH relativeFrom="margin">
                      <wp:posOffset>-1578610</wp:posOffset>
                    </wp:positionH>
                    <wp:positionV relativeFrom="margin">
                      <wp:posOffset>7673975</wp:posOffset>
                    </wp:positionV>
                    <wp:extent cx="6669405" cy="1226820"/>
                    <wp:effectExtent l="0" t="0" r="0" b="0"/>
                    <wp:wrapSquare wrapText="bothSides"/>
                    <wp:docPr id="500183111" name="Caixa de texto 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6669405" cy="122682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285739C" w14:textId="19B8998A" w:rsidR="00A05DA7" w:rsidRPr="00DC74EF" w:rsidRDefault="00000000">
                                <w:pPr>
                                  <w:pStyle w:val="TtuloInformativo"/>
                                  <w:jc w:val="left"/>
                                  <w:rPr>
                                    <w:color w:val="auto"/>
                                  </w:rPr>
                                </w:pPr>
                                <w:sdt>
                                  <w:sdtPr>
                                    <w:rPr>
                                      <w:color w:val="auto"/>
                                    </w:rPr>
                                    <w:alias w:val="Empresa"/>
                                    <w:tag w:val=""/>
                                    <w:id w:val="1903937584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Content>
                                    <w:r w:rsidR="00DC74EF" w:rsidRPr="00DC74EF">
                                      <w:rPr>
                                        <w:color w:val="auto"/>
                                      </w:rPr>
                                      <w:t>Associação Cultural e Desportiva da Chã</w:t>
                                    </w:r>
                                  </w:sdtContent>
                                </w:sdt>
                              </w:p>
                              <w:tbl>
                                <w:tblPr>
                                  <w:tblW w:w="5000" w:type="pct"/>
                                  <w:jc w:val="right"/>
                                  <w:tblBorders>
                                    <w:top w:val="single" w:sz="8" w:space="0" w:color="000000" w:themeColor="text1"/>
                                  </w:tblBorders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3502"/>
                                  <w:gridCol w:w="3503"/>
                                  <w:gridCol w:w="3503"/>
                                </w:tblGrid>
                                <w:tr w:rsidR="00DC74EF" w:rsidRPr="00DC74EF" w14:paraId="7A392A04" w14:textId="77777777">
                                  <w:trPr>
                                    <w:trHeight w:hRule="exact" w:val="144"/>
                                    <w:jc w:val="right"/>
                                  </w:trPr>
                                  <w:tc>
                                    <w:tcPr>
                                      <w:tcW w:w="1666" w:type="pct"/>
                                    </w:tcPr>
                                    <w:p w14:paraId="54B0DA8C" w14:textId="77777777" w:rsidR="00A05DA7" w:rsidRPr="00DC74EF" w:rsidRDefault="00A05DA7">
                                      <w:pPr>
                                        <w:rPr>
                                          <w:color w:val="auto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667" w:type="pct"/>
                                    </w:tcPr>
                                    <w:p w14:paraId="1FBD1384" w14:textId="77777777" w:rsidR="00A05DA7" w:rsidRPr="00DC74EF" w:rsidRDefault="00A05DA7">
                                      <w:pPr>
                                        <w:rPr>
                                          <w:color w:val="auto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667" w:type="pct"/>
                                    </w:tcPr>
                                    <w:p w14:paraId="33A27397" w14:textId="77777777" w:rsidR="00A05DA7" w:rsidRPr="00DC74EF" w:rsidRDefault="00A05DA7">
                                      <w:pPr>
                                        <w:rPr>
                                          <w:color w:val="auto"/>
                                        </w:rPr>
                                      </w:pPr>
                                    </w:p>
                                  </w:tc>
                                </w:tr>
                                <w:tr w:rsidR="00DC74EF" w:rsidRPr="00DC74EF" w14:paraId="2B7C4AA7" w14:textId="77777777">
                                  <w:trPr>
                                    <w:jc w:val="right"/>
                                  </w:trPr>
                                  <w:tc>
                                    <w:tcPr>
                                      <w:tcW w:w="1666" w:type="pct"/>
                                      <w:tcMar>
                                        <w:bottom w:w="144" w:type="dxa"/>
                                      </w:tcMar>
                                    </w:tcPr>
                                    <w:p w14:paraId="7E0DC433" w14:textId="546343E9" w:rsidR="00A05DA7" w:rsidRPr="00DC74EF" w:rsidRDefault="00A05DA7">
                                      <w:pPr>
                                        <w:pStyle w:val="rodap"/>
                                        <w:rPr>
                                          <w:color w:val="auto"/>
                                        </w:rPr>
                                      </w:pPr>
                                      <w:r w:rsidRPr="00DC74EF">
                                        <w:rPr>
                                          <w:b/>
                                          <w:bCs/>
                                          <w:color w:val="auto"/>
                                        </w:rPr>
                                        <w:t>N.º de tel.</w:t>
                                      </w:r>
                                      <w:r w:rsidRPr="00DC74EF">
                                        <w:rPr>
                                          <w:color w:val="auto"/>
                                        </w:rPr>
                                        <w:t xml:space="preserve"> </w:t>
                                      </w:r>
                                      <w:sdt>
                                        <w:sdtPr>
                                          <w:rPr>
                                            <w:color w:val="auto"/>
                                          </w:rPr>
                                          <w:alias w:val="N.º de tel."/>
                                          <w:tag w:val=""/>
                                          <w:id w:val="1108085417"/>
                                          <w:dataBinding w:prefixMappings="xmlns:ns0='http://schemas.microsoft.com/office/2006/coverPageProps' " w:xpath="/ns0:CoverPageProperties[1]/ns0:CompanyPhone[1]" w:storeItemID="{55AF091B-3C7A-41E3-B477-F2FDAA23CFDA}"/>
                                          <w:text/>
                                        </w:sdtPr>
                                        <w:sdtContent>
                                          <w:r w:rsidR="00BB1628" w:rsidRPr="00DC74EF">
                                            <w:rPr>
                                              <w:color w:val="auto"/>
                                            </w:rPr>
                                            <w:t>962271414</w:t>
                                          </w:r>
                                        </w:sdtContent>
                                      </w:sdt>
                                    </w:p>
                                    <w:p w14:paraId="712CD654" w14:textId="6575E15A" w:rsidR="00A05DA7" w:rsidRPr="00DC74EF" w:rsidRDefault="00A05DA7">
                                      <w:pPr>
                                        <w:pStyle w:val="rodap"/>
                                        <w:rPr>
                                          <w:color w:val="auto"/>
                                        </w:rPr>
                                      </w:pPr>
                                      <w:r w:rsidRPr="00DC74EF">
                                        <w:rPr>
                                          <w:b/>
                                          <w:bCs/>
                                          <w:color w:val="auto"/>
                                        </w:rPr>
                                        <w:t>Fax</w:t>
                                      </w:r>
                                      <w:r w:rsidRPr="00DC74EF">
                                        <w:rPr>
                                          <w:color w:val="auto"/>
                                        </w:rPr>
                                        <w:t xml:space="preserve"> </w:t>
                                      </w:r>
                                      <w:sdt>
                                        <w:sdtPr>
                                          <w:rPr>
                                            <w:color w:val="auto"/>
                                          </w:rPr>
                                          <w:alias w:val="Fax"/>
                                          <w:tag w:val=""/>
                                          <w:id w:val="1191488902"/>
                                          <w:dataBinding w:prefixMappings="xmlns:ns0='http://schemas.microsoft.com/office/2006/coverPageProps' " w:xpath="/ns0:CoverPageProperties[1]/ns0:CompanyFax[1]" w:storeItemID="{55AF091B-3C7A-41E3-B477-F2FDAA23CFDA}"/>
                                          <w:text/>
                                        </w:sdtPr>
                                        <w:sdtContent>
                                          <w:r w:rsidR="00BB1628" w:rsidRPr="00DC74EF">
                                            <w:rPr>
                                              <w:color w:val="auto"/>
                                            </w:rPr>
                                            <w:t>---</w:t>
                                          </w:r>
                                        </w:sdtContent>
                                      </w:sdt>
                                    </w:p>
                                  </w:tc>
                                  <w:sdt>
                                    <w:sdtPr>
                                      <w:rPr>
                                        <w:color w:val="auto"/>
                                      </w:rPr>
                                      <w:alias w:val="Morada"/>
                                      <w:tag w:val=""/>
                                      <w:id w:val="1556125441"/>
  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  <w:text w:multiLine="1"/>
                                    </w:sdtPr>
                                    <w:sdtContent>
                                      <w:tc>
                                        <w:tcPr>
                                          <w:tcW w:w="1667" w:type="pct"/>
                                          <w:tcMar>
                                            <w:bottom w:w="144" w:type="dxa"/>
                                          </w:tcMar>
                                        </w:tcPr>
                                        <w:p w14:paraId="602753D1" w14:textId="0F0F8A8A" w:rsidR="00A05DA7" w:rsidRPr="00DC74EF" w:rsidRDefault="00BB1628">
                                          <w:pPr>
                                            <w:pStyle w:val="rodap"/>
                                            <w:rPr>
                                              <w:color w:val="auto"/>
                                            </w:rPr>
                                          </w:pPr>
                                          <w:proofErr w:type="spellStart"/>
                                          <w:r w:rsidRPr="00DC74EF">
                                            <w:rPr>
                                              <w:color w:val="auto"/>
                                            </w:rPr>
                                            <w:t>Av</w:t>
                                          </w:r>
                                          <w:proofErr w:type="spellEnd"/>
                                          <w:r w:rsidRPr="00DC74EF">
                                            <w:rPr>
                                              <w:color w:val="auto"/>
                                            </w:rPr>
                                            <w:t>, Tenente Dias</w:t>
                                          </w:r>
                                          <w:r w:rsidRPr="00DC74EF">
                                            <w:rPr>
                                              <w:color w:val="auto"/>
                                            </w:rPr>
                                            <w:br/>
                                            <w:t>5070-533</w:t>
                                          </w:r>
                                        </w:p>
                                      </w:tc>
                                    </w:sdtContent>
                                  </w:sdt>
                                  <w:tc>
                                    <w:tcPr>
                                      <w:tcW w:w="1667" w:type="pct"/>
                                      <w:tcMar>
                                        <w:bottom w:w="144" w:type="dxa"/>
                                      </w:tcMar>
                                    </w:tcPr>
                                    <w:sdt>
                                      <w:sdtPr>
                                        <w:rPr>
                                          <w:color w:val="auto"/>
                                        </w:rPr>
                                        <w:alias w:val="Web site"/>
                                        <w:tag w:val=""/>
                                        <w:id w:val="1856307956"/>
                                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                          <w:text/>
                                      </w:sdtPr>
                                      <w:sdtContent>
                                        <w:p w14:paraId="5FC76A24" w14:textId="04CF8531" w:rsidR="00A05DA7" w:rsidRPr="00DC74EF" w:rsidRDefault="00BB1628">
                                          <w:pPr>
                                            <w:pStyle w:val="rodap"/>
                                            <w:rPr>
                                              <w:color w:val="auto"/>
                                            </w:rPr>
                                          </w:pPr>
                                          <w:r w:rsidRPr="00DC74EF">
                                            <w:rPr>
                                              <w:color w:val="auto"/>
                                            </w:rPr>
                                            <w:t>https://www.acd-cha.pt/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rPr>
                                          <w:color w:val="auto"/>
                                        </w:rPr>
                                        <w:alias w:val="Correio Eletrónico"/>
                                        <w:tag w:val=""/>
                                        <w:id w:val="-1964342511"/>
                                        <w:dataBinding w:prefixMappings="xmlns:ns0='http://schemas.microsoft.com/office/2006/coverPageProps' " w:xpath="/ns0:CoverPageProperties[1]/ns0:CompanyEmail[1]" w:storeItemID="{55AF091B-3C7A-41E3-B477-F2FDAA23CFDA}"/>
                                        <w:text/>
                                      </w:sdtPr>
                                      <w:sdtContent>
                                        <w:p w14:paraId="003FD288" w14:textId="649DA6C6" w:rsidR="00A05DA7" w:rsidRPr="00DC74EF" w:rsidRDefault="00BB1628">
                                          <w:pPr>
                                            <w:pStyle w:val="rodap"/>
                                            <w:rPr>
                                              <w:color w:val="auto"/>
                                            </w:rPr>
                                          </w:pPr>
                                          <w:proofErr w:type="gramStart"/>
                                          <w:r w:rsidRPr="00DC74EF">
                                            <w:rPr>
                                              <w:color w:val="auto"/>
                                            </w:rPr>
                                            <w:t>Acd,cha.2023@gmail.com</w:t>
                                          </w:r>
                                          <w:proofErr w:type="gramEnd"/>
                                        </w:p>
                                      </w:sdtContent>
                                    </w:sdt>
                                  </w:tc>
                                </w:tr>
                                <w:tr w:rsidR="00A05DA7" w14:paraId="5F76F895" w14:textId="77777777">
                                  <w:trPr>
                                    <w:trHeight w:hRule="exact" w:val="86"/>
                                    <w:jc w:val="right"/>
                                  </w:trPr>
                                  <w:tc>
                                    <w:tcPr>
                                      <w:tcW w:w="1666" w:type="pct"/>
                                      <w:shd w:val="clear" w:color="auto" w:fill="000000" w:themeFill="text1"/>
                                    </w:tcPr>
                                    <w:p w14:paraId="5A48B8B1" w14:textId="77777777" w:rsidR="00A05DA7" w:rsidRDefault="00A05DA7">
                                      <w:pPr>
                                        <w:pStyle w:val="rodap"/>
                                        <w:rPr>
                                          <w:b/>
                                          <w:bCs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667" w:type="pct"/>
                                      <w:shd w:val="clear" w:color="auto" w:fill="000000" w:themeFill="text1"/>
                                    </w:tcPr>
                                    <w:p w14:paraId="32E2463A" w14:textId="77777777" w:rsidR="00A05DA7" w:rsidRDefault="00A05DA7">
                                      <w:pPr>
                                        <w:pStyle w:val="rodap"/>
                                      </w:pPr>
                                    </w:p>
                                  </w:tc>
                                  <w:tc>
                                    <w:tcPr>
                                      <w:tcW w:w="1667" w:type="pct"/>
                                      <w:shd w:val="clear" w:color="auto" w:fill="000000" w:themeFill="text1"/>
                                    </w:tcPr>
                                    <w:p w14:paraId="2DACF670" w14:textId="77777777" w:rsidR="00A05DA7" w:rsidRDefault="00A05DA7">
                                      <w:pPr>
                                        <w:pStyle w:val="rodap"/>
                                      </w:pPr>
                                    </w:p>
                                  </w:tc>
                                </w:tr>
                              </w:tbl>
                              <w:p w14:paraId="722B5A6C" w14:textId="77777777" w:rsidR="00A05DA7" w:rsidRDefault="00A05DA7">
                                <w:pPr>
                                  <w:pStyle w:val="SemEspaos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128200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545E119" id="Caixa de texto 3" o:spid="_x0000_s1027" type="#_x0000_t202" style="position:absolute;margin-left:-124.3pt;margin-top:604.25pt;width:525.15pt;height:96.6pt;z-index:251662336;visibility:visible;mso-wrap-style:square;mso-width-percent:1282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1282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" o:allowoverlap="f" filled="f" stroked="f" strokeweight=".5pt">
                    <v:textbox inset="0,0,0,0">
                      <w:txbxContent>
                        <w:p w14:paraId="0285739C" w14:textId="19B8998A" w:rsidR="00A05DA7" w:rsidRPr="00DC74EF" w:rsidRDefault="00000000">
                          <w:pPr>
                            <w:pStyle w:val="TtuloInformativo"/>
                            <w:jc w:val="left"/>
                            <w:rPr>
                              <w:color w:val="auto"/>
                            </w:rPr>
                          </w:pPr>
                          <w:sdt>
                            <w:sdtPr>
                              <w:rPr>
                                <w:color w:val="auto"/>
                              </w:rPr>
                              <w:alias w:val="Empresa"/>
                              <w:tag w:val=""/>
                              <w:id w:val="1903937584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Content>
                              <w:r w:rsidR="00DC74EF" w:rsidRPr="00DC74EF">
                                <w:rPr>
                                  <w:color w:val="auto"/>
                                </w:rPr>
                                <w:t>Associação Cultural e Desportiva da Chã</w:t>
                              </w:r>
                            </w:sdtContent>
                          </w:sdt>
                        </w:p>
                        <w:tbl>
                          <w:tblPr>
                            <w:tblW w:w="5000" w:type="pct"/>
                            <w:jc w:val="right"/>
                            <w:tblBorders>
                              <w:top w:val="single" w:sz="8" w:space="0" w:color="000000" w:themeColor="text1"/>
                            </w:tblBorders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3502"/>
                            <w:gridCol w:w="3503"/>
                            <w:gridCol w:w="3503"/>
                          </w:tblGrid>
                          <w:tr w:rsidR="00DC74EF" w:rsidRPr="00DC74EF" w14:paraId="7A392A04" w14:textId="77777777">
                            <w:trPr>
                              <w:trHeight w:hRule="exact" w:val="144"/>
                              <w:jc w:val="right"/>
                            </w:trPr>
                            <w:tc>
                              <w:tcPr>
                                <w:tcW w:w="1666" w:type="pct"/>
                              </w:tcPr>
                              <w:p w14:paraId="54B0DA8C" w14:textId="77777777" w:rsidR="00A05DA7" w:rsidRPr="00DC74EF" w:rsidRDefault="00A05DA7">
                                <w:pPr>
                                  <w:rPr>
                                    <w:color w:val="auto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667" w:type="pct"/>
                              </w:tcPr>
                              <w:p w14:paraId="1FBD1384" w14:textId="77777777" w:rsidR="00A05DA7" w:rsidRPr="00DC74EF" w:rsidRDefault="00A05DA7">
                                <w:pPr>
                                  <w:rPr>
                                    <w:color w:val="auto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667" w:type="pct"/>
                              </w:tcPr>
                              <w:p w14:paraId="33A27397" w14:textId="77777777" w:rsidR="00A05DA7" w:rsidRPr="00DC74EF" w:rsidRDefault="00A05DA7">
                                <w:pPr>
                                  <w:rPr>
                                    <w:color w:val="auto"/>
                                  </w:rPr>
                                </w:pPr>
                              </w:p>
                            </w:tc>
                          </w:tr>
                          <w:tr w:rsidR="00DC74EF" w:rsidRPr="00DC74EF" w14:paraId="2B7C4AA7" w14:textId="77777777">
                            <w:trPr>
                              <w:jc w:val="right"/>
                            </w:trPr>
                            <w:tc>
                              <w:tcPr>
                                <w:tcW w:w="1666" w:type="pct"/>
                                <w:tcMar>
                                  <w:bottom w:w="144" w:type="dxa"/>
                                </w:tcMar>
                              </w:tcPr>
                              <w:p w14:paraId="7E0DC433" w14:textId="546343E9" w:rsidR="00A05DA7" w:rsidRPr="00DC74EF" w:rsidRDefault="00A05DA7">
                                <w:pPr>
                                  <w:pStyle w:val="rodap"/>
                                  <w:rPr>
                                    <w:color w:val="auto"/>
                                  </w:rPr>
                                </w:pPr>
                                <w:r w:rsidRPr="00DC74EF">
                                  <w:rPr>
                                    <w:b/>
                                    <w:bCs/>
                                    <w:color w:val="auto"/>
                                  </w:rPr>
                                  <w:t>N.º de tel.</w:t>
                                </w:r>
                                <w:r w:rsidRPr="00DC74EF">
                                  <w:rPr>
                                    <w:color w:val="auto"/>
                                  </w:rPr>
                                  <w:t xml:space="preserve"> </w:t>
                                </w:r>
                                <w:sdt>
                                  <w:sdtPr>
                                    <w:rPr>
                                      <w:color w:val="auto"/>
                                    </w:rPr>
                                    <w:alias w:val="N.º de tel."/>
                                    <w:tag w:val=""/>
                                    <w:id w:val="1108085417"/>
                                    <w:dataBinding w:prefixMappings="xmlns:ns0='http://schemas.microsoft.com/office/2006/coverPageProps' " w:xpath="/ns0:CoverPageProperties[1]/ns0:CompanyPhone[1]" w:storeItemID="{55AF091B-3C7A-41E3-B477-F2FDAA23CFDA}"/>
                                    <w:text/>
                                  </w:sdtPr>
                                  <w:sdtContent>
                                    <w:r w:rsidR="00BB1628" w:rsidRPr="00DC74EF">
                                      <w:rPr>
                                        <w:color w:val="auto"/>
                                      </w:rPr>
                                      <w:t>962271414</w:t>
                                    </w:r>
                                  </w:sdtContent>
                                </w:sdt>
                              </w:p>
                              <w:p w14:paraId="712CD654" w14:textId="6575E15A" w:rsidR="00A05DA7" w:rsidRPr="00DC74EF" w:rsidRDefault="00A05DA7">
                                <w:pPr>
                                  <w:pStyle w:val="rodap"/>
                                  <w:rPr>
                                    <w:color w:val="auto"/>
                                  </w:rPr>
                                </w:pPr>
                                <w:r w:rsidRPr="00DC74EF">
                                  <w:rPr>
                                    <w:b/>
                                    <w:bCs/>
                                    <w:color w:val="auto"/>
                                  </w:rPr>
                                  <w:t>Fax</w:t>
                                </w:r>
                                <w:r w:rsidRPr="00DC74EF">
                                  <w:rPr>
                                    <w:color w:val="auto"/>
                                  </w:rPr>
                                  <w:t xml:space="preserve"> </w:t>
                                </w:r>
                                <w:sdt>
                                  <w:sdtPr>
                                    <w:rPr>
                                      <w:color w:val="auto"/>
                                    </w:rPr>
                                    <w:alias w:val="Fax"/>
                                    <w:tag w:val=""/>
                                    <w:id w:val="1191488902"/>
                                    <w:dataBinding w:prefixMappings="xmlns:ns0='http://schemas.microsoft.com/office/2006/coverPageProps' " w:xpath="/ns0:CoverPageProperties[1]/ns0:CompanyFax[1]" w:storeItemID="{55AF091B-3C7A-41E3-B477-F2FDAA23CFDA}"/>
                                    <w:text/>
                                  </w:sdtPr>
                                  <w:sdtContent>
                                    <w:r w:rsidR="00BB1628" w:rsidRPr="00DC74EF">
                                      <w:rPr>
                                        <w:color w:val="auto"/>
                                      </w:rPr>
                                      <w:t>---</w:t>
                                    </w:r>
                                  </w:sdtContent>
                                </w:sdt>
                              </w:p>
                            </w:tc>
                            <w:sdt>
                              <w:sdtPr>
                                <w:rPr>
                                  <w:color w:val="auto"/>
                                </w:rPr>
                                <w:alias w:val="Morada"/>
                                <w:tag w:val=""/>
                                <w:id w:val="1556125441"/>
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<w:text w:multiLine="1"/>
                              </w:sdtPr>
                              <w:sdtContent>
                                <w:tc>
                                  <w:tcPr>
                                    <w:tcW w:w="1667" w:type="pct"/>
                                    <w:tcMar>
                                      <w:bottom w:w="144" w:type="dxa"/>
                                    </w:tcMar>
                                  </w:tcPr>
                                  <w:p w14:paraId="602753D1" w14:textId="0F0F8A8A" w:rsidR="00A05DA7" w:rsidRPr="00DC74EF" w:rsidRDefault="00BB1628">
                                    <w:pPr>
                                      <w:pStyle w:val="rodap"/>
                                      <w:rPr>
                                        <w:color w:val="auto"/>
                                      </w:rPr>
                                    </w:pPr>
                                    <w:proofErr w:type="spellStart"/>
                                    <w:r w:rsidRPr="00DC74EF">
                                      <w:rPr>
                                        <w:color w:val="auto"/>
                                      </w:rPr>
                                      <w:t>Av</w:t>
                                    </w:r>
                                    <w:proofErr w:type="spellEnd"/>
                                    <w:r w:rsidRPr="00DC74EF">
                                      <w:rPr>
                                        <w:color w:val="auto"/>
                                      </w:rPr>
                                      <w:t>, Tenente Dias</w:t>
                                    </w:r>
                                    <w:r w:rsidRPr="00DC74EF">
                                      <w:rPr>
                                        <w:color w:val="auto"/>
                                      </w:rPr>
                                      <w:br/>
                                      <w:t>5070-533</w:t>
                                    </w:r>
                                  </w:p>
                                </w:tc>
                              </w:sdtContent>
                            </w:sdt>
                            <w:tc>
                              <w:tcPr>
                                <w:tcW w:w="1667" w:type="pct"/>
                                <w:tcMar>
                                  <w:bottom w:w="144" w:type="dxa"/>
                                </w:tcMar>
                              </w:tcPr>
                              <w:sdt>
                                <w:sdtPr>
                                  <w:rPr>
                                    <w:color w:val="auto"/>
                                  </w:rPr>
                                  <w:alias w:val="Web site"/>
                                  <w:tag w:val=""/>
                                  <w:id w:val="1856307956"/>
                          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                    <w:text/>
                                </w:sdtPr>
                                <w:sdtContent>
                                  <w:p w14:paraId="5FC76A24" w14:textId="04CF8531" w:rsidR="00A05DA7" w:rsidRPr="00DC74EF" w:rsidRDefault="00BB1628">
                                    <w:pPr>
                                      <w:pStyle w:val="rodap"/>
                                      <w:rPr>
                                        <w:color w:val="auto"/>
                                      </w:rPr>
                                    </w:pPr>
                                    <w:r w:rsidRPr="00DC74EF">
                                      <w:rPr>
                                        <w:color w:val="auto"/>
                                      </w:rPr>
                                      <w:t>https://www.acd-cha.pt/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rPr>
                                    <w:color w:val="auto"/>
                                  </w:rPr>
                                  <w:alias w:val="Correio Eletrónico"/>
                                  <w:tag w:val=""/>
                                  <w:id w:val="-1964342511"/>
                                  <w:dataBinding w:prefixMappings="xmlns:ns0='http://schemas.microsoft.com/office/2006/coverPageProps' " w:xpath="/ns0:CoverPageProperties[1]/ns0:CompanyEmail[1]" w:storeItemID="{55AF091B-3C7A-41E3-B477-F2FDAA23CFDA}"/>
                                  <w:text/>
                                </w:sdtPr>
                                <w:sdtContent>
                                  <w:p w14:paraId="003FD288" w14:textId="649DA6C6" w:rsidR="00A05DA7" w:rsidRPr="00DC74EF" w:rsidRDefault="00BB1628">
                                    <w:pPr>
                                      <w:pStyle w:val="rodap"/>
                                      <w:rPr>
                                        <w:color w:val="auto"/>
                                      </w:rPr>
                                    </w:pPr>
                                    <w:proofErr w:type="gramStart"/>
                                    <w:r w:rsidRPr="00DC74EF">
                                      <w:rPr>
                                        <w:color w:val="auto"/>
                                      </w:rPr>
                                      <w:t>Acd,cha.2023@gmail.com</w:t>
                                    </w:r>
                                    <w:proofErr w:type="gramEnd"/>
                                  </w:p>
                                </w:sdtContent>
                              </w:sdt>
                            </w:tc>
                          </w:tr>
                          <w:tr w:rsidR="00A05DA7" w14:paraId="5F76F895" w14:textId="77777777">
                            <w:trPr>
                              <w:trHeight w:hRule="exact" w:val="86"/>
                              <w:jc w:val="right"/>
                            </w:trPr>
                            <w:tc>
                              <w:tcPr>
                                <w:tcW w:w="1666" w:type="pct"/>
                                <w:shd w:val="clear" w:color="auto" w:fill="000000" w:themeFill="text1"/>
                              </w:tcPr>
                              <w:p w14:paraId="5A48B8B1" w14:textId="77777777" w:rsidR="00A05DA7" w:rsidRDefault="00A05DA7">
                                <w:pPr>
                                  <w:pStyle w:val="rodap"/>
                                  <w:rPr>
                                    <w:b/>
                                    <w:bCs/>
                                  </w:rPr>
                                </w:pPr>
                              </w:p>
                            </w:tc>
                            <w:tc>
                              <w:tcPr>
                                <w:tcW w:w="1667" w:type="pct"/>
                                <w:shd w:val="clear" w:color="auto" w:fill="000000" w:themeFill="text1"/>
                              </w:tcPr>
                              <w:p w14:paraId="32E2463A" w14:textId="77777777" w:rsidR="00A05DA7" w:rsidRDefault="00A05DA7">
                                <w:pPr>
                                  <w:pStyle w:val="rodap"/>
                                </w:pPr>
                              </w:p>
                            </w:tc>
                            <w:tc>
                              <w:tcPr>
                                <w:tcW w:w="1667" w:type="pct"/>
                                <w:shd w:val="clear" w:color="auto" w:fill="000000" w:themeFill="text1"/>
                              </w:tcPr>
                              <w:p w14:paraId="2DACF670" w14:textId="77777777" w:rsidR="00A05DA7" w:rsidRDefault="00A05DA7">
                                <w:pPr>
                                  <w:pStyle w:val="rodap"/>
                                </w:pPr>
                              </w:p>
                            </w:tc>
                          </w:tr>
                        </w:tbl>
                        <w:p w14:paraId="722B5A6C" w14:textId="77777777" w:rsidR="00A05DA7" w:rsidRDefault="00A05DA7">
                          <w:pPr>
                            <w:pStyle w:val="SemEspaos"/>
                          </w:pPr>
                        </w:p>
                      </w:txbxContent>
                    </v:textbox>
                    <w10:wrap type="square" anchorx="margin" anchory="margin"/>
                  </v:shape>
                </w:pict>
              </mc:Fallback>
            </mc:AlternateContent>
          </w:r>
          <w:r w:rsidR="00A05DA7">
            <w:rPr>
              <w:b/>
              <w:bCs/>
            </w:rPr>
            <w:br w:type="page"/>
          </w:r>
        </w:p>
      </w:sdtContent>
    </w:sdt>
    <w:sdt>
      <w:sdtPr>
        <w:rPr>
          <w:rFonts w:asciiTheme="minorHAnsi" w:eastAsiaTheme="minorHAnsi" w:hAnsiTheme="minorHAnsi" w:cstheme="minorBidi"/>
          <w:b w:val="0"/>
          <w:bCs w:val="0"/>
          <w:color w:val="404040" w:themeColor="text1" w:themeTint="BF"/>
          <w:sz w:val="20"/>
          <w:szCs w:val="20"/>
        </w:rPr>
        <w:id w:val="1907412280"/>
        <w:docPartObj>
          <w:docPartGallery w:val="Table of Contents"/>
          <w:docPartUnique/>
        </w:docPartObj>
      </w:sdtPr>
      <w:sdtContent>
        <w:p w14:paraId="06358B28" w14:textId="11BCC60E" w:rsidR="00BD5834" w:rsidRPr="00847D15" w:rsidRDefault="00E0525C" w:rsidP="00BD5834">
          <w:pPr>
            <w:pStyle w:val="En-ttedetabledesmatires"/>
            <w:spacing w:before="0" w:after="360"/>
            <w:rPr>
              <w:sz w:val="36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1" locked="0" layoutInCell="1" allowOverlap="0" wp14:anchorId="77E3CE4B" wp14:editId="73A4BB92">
                    <wp:simplePos x="0" y="0"/>
                    <wp:positionH relativeFrom="page">
                      <wp:posOffset>869950</wp:posOffset>
                    </wp:positionH>
                    <wp:positionV relativeFrom="margin">
                      <wp:posOffset>-9381490</wp:posOffset>
                    </wp:positionV>
                    <wp:extent cx="5905500" cy="4121150"/>
                    <wp:effectExtent l="0" t="0" r="0" b="0"/>
                    <wp:wrapNone/>
                    <wp:docPr id="1447134746" name="Caixa de tex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5905500" cy="41211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AA61AA8" w14:textId="7F4BFFB9" w:rsidR="00A05DA7" w:rsidRDefault="00000000" w:rsidP="00BB1628">
                                <w:pPr>
                                  <w:pStyle w:val="Titre"/>
                                  <w:jc w:val="center"/>
                                  <w:rPr>
                                    <w:sz w:val="96"/>
                                    <w:szCs w:val="96"/>
                                  </w:rPr>
                                </w:pPr>
                                <w:sdt>
                                  <w:sdtPr>
                                    <w:alias w:val="Título"/>
                                    <w:tag w:val=""/>
                                    <w:id w:val="1616173234"/>
                                    <w:showingPlcHdr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>
                                    <w:rPr>
                                      <w:sz w:val="96"/>
                                      <w:szCs w:val="96"/>
                                    </w:rPr>
                                  </w:sdtEndPr>
                                  <w:sdtContent>
                                    <w:r w:rsidR="00A05DA7" w:rsidRPr="00BB1628">
                                      <w:rPr>
                                        <w:sz w:val="96"/>
                                        <w:szCs w:val="96"/>
                                      </w:rPr>
                                      <w:t>Relatório Anual</w:t>
                                    </w:r>
                                  </w:sdtContent>
                                </w:sdt>
                                <w:r w:rsidR="00BB1628">
                                  <w:t xml:space="preserve"> </w:t>
                                </w:r>
                                <w:r w:rsidR="00BB1628" w:rsidRPr="00BB1628">
                                  <w:rPr>
                                    <w:sz w:val="96"/>
                                    <w:szCs w:val="96"/>
                                  </w:rPr>
                                  <w:t>de</w:t>
                                </w:r>
                                <w:r w:rsidR="00BB1628">
                                  <w:rPr>
                                    <w:sz w:val="96"/>
                                    <w:szCs w:val="96"/>
                                  </w:rPr>
                                  <w:t xml:space="preserve"> contas e de </w:t>
                                </w:r>
                                <w:proofErr w:type="spellStart"/>
                                <w:r w:rsidR="00BB1628">
                                  <w:rPr>
                                    <w:sz w:val="96"/>
                                    <w:szCs w:val="96"/>
                                  </w:rPr>
                                  <w:t>actividades</w:t>
                                </w:r>
                                <w:proofErr w:type="spellEnd"/>
                              </w:p>
                              <w:p w14:paraId="7F49C30B" w14:textId="77777777" w:rsidR="00BB1628" w:rsidRPr="00BB1628" w:rsidRDefault="00BB1628" w:rsidP="00BB1628"/>
                              <w:p w14:paraId="31597A38" w14:textId="18FB7A7B" w:rsidR="00A05DA7" w:rsidRPr="002C64B3" w:rsidRDefault="00A05DA7">
                                <w:pPr>
                                  <w:pStyle w:val="Sous-titre"/>
                                  <w:ind w:left="144" w:right="720"/>
                                </w:pPr>
                                <w:r>
                                  <w:rPr>
                                    <w:color w:val="auto"/>
                                  </w:rPr>
                                  <w:t>A</w:t>
                                </w:r>
                                <w:r w:rsidR="00BB1628">
                                  <w:rPr>
                                    <w:color w:val="auto"/>
                                  </w:rPr>
                                  <w:t>no</w:t>
                                </w:r>
                                <w:r>
                                  <w:rPr>
                                    <w:color w:val="auto"/>
                                  </w:rPr>
                                  <w:t xml:space="preserve"> </w:t>
                                </w:r>
                                <w:sdt>
                                  <w:sdtPr>
                                    <w:rPr>
                                      <w:color w:val="auto"/>
                                    </w:rPr>
                                    <w:alias w:val="Data"/>
                                    <w:id w:val="-1984223569"/>
  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  <w:date w:fullDate="2023-01-01T00:00:00Z">
                                      <w:dateFormat w:val="yyyy"/>
                                      <w:lid w:val="pt-PT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Content>
                                    <w:r w:rsidR="00BB1628">
                                      <w:rPr>
                                        <w:color w:val="auto"/>
                                      </w:rPr>
                                      <w:t>2023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alias w:val="Citação ou Resumo"/>
                                  <w:tag w:val="Citação ou Resumo"/>
                                  <w:id w:val="1769269233"/>
                                  <w:dataBinding w:prefixMappings="xmlns:ns0='http://schemas.microsoft.com/office/2006/coverPageProps'" w:xpath="/ns0:CoverPageProperties[1]/ns0:Abstract[1]" w:storeItemID="{55AF091B-3C7A-41E3-B477-F2FDAA23CFDA}"/>
                                  <w:text/>
                                </w:sdtPr>
                                <w:sdtContent>
                                  <w:p w14:paraId="50B2925B" w14:textId="2B34EBA4" w:rsidR="00A05DA7" w:rsidRPr="002C64B3" w:rsidRDefault="00C2176F">
                                    <w:pPr>
                                      <w:pStyle w:val="Resumo"/>
                                      <w:spacing w:after="600"/>
                                    </w:pPr>
                                    <w:r>
                                      <w:t xml:space="preserve">“As Associações que se criam para o repouso não podem jamais ser progresso ou movimento” Jean </w:t>
                                    </w:r>
                                    <w:proofErr w:type="spellStart"/>
                                    <w:r>
                                      <w:t>Retz</w:t>
                                    </w:r>
                                    <w:proofErr w:type="spellEnd"/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7E3CE4B" id="Caixa de texto 2" o:spid="_x0000_s1028" type="#_x0000_t202" style="position:absolute;margin-left:68.5pt;margin-top:-738.7pt;width:465pt;height:324.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" o:allowoverlap="f" filled="f" stroked="f" strokeweight=".5pt">
                    <v:textbox inset="0,0,0,0">
                      <w:txbxContent>
                        <w:p w14:paraId="5AA61AA8" w14:textId="7F4BFFB9" w:rsidR="00A05DA7" w:rsidRDefault="00000000" w:rsidP="00BB1628">
                          <w:pPr>
                            <w:pStyle w:val="Titre"/>
                            <w:jc w:val="center"/>
                            <w:rPr>
                              <w:sz w:val="96"/>
                              <w:szCs w:val="96"/>
                            </w:rPr>
                          </w:pPr>
                          <w:sdt>
                            <w:sdtPr>
                              <w:alias w:val="Título"/>
                              <w:tag w:val=""/>
                              <w:id w:val="1616173234"/>
                              <w:showingPlcHdr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>
                              <w:rPr>
                                <w:sz w:val="96"/>
                                <w:szCs w:val="96"/>
                              </w:rPr>
                            </w:sdtEndPr>
                            <w:sdtContent>
                              <w:r w:rsidR="00A05DA7" w:rsidRPr="00BB1628">
                                <w:rPr>
                                  <w:sz w:val="96"/>
                                  <w:szCs w:val="96"/>
                                </w:rPr>
                                <w:t>Relatório Anual</w:t>
                              </w:r>
                            </w:sdtContent>
                          </w:sdt>
                          <w:r w:rsidR="00BB1628">
                            <w:t xml:space="preserve"> </w:t>
                          </w:r>
                          <w:r w:rsidR="00BB1628" w:rsidRPr="00BB1628">
                            <w:rPr>
                              <w:sz w:val="96"/>
                              <w:szCs w:val="96"/>
                            </w:rPr>
                            <w:t>de</w:t>
                          </w:r>
                          <w:r w:rsidR="00BB1628">
                            <w:rPr>
                              <w:sz w:val="96"/>
                              <w:szCs w:val="96"/>
                            </w:rPr>
                            <w:t xml:space="preserve"> contas e de </w:t>
                          </w:r>
                          <w:proofErr w:type="spellStart"/>
                          <w:r w:rsidR="00BB1628">
                            <w:rPr>
                              <w:sz w:val="96"/>
                              <w:szCs w:val="96"/>
                            </w:rPr>
                            <w:t>actividades</w:t>
                          </w:r>
                          <w:proofErr w:type="spellEnd"/>
                        </w:p>
                        <w:p w14:paraId="7F49C30B" w14:textId="77777777" w:rsidR="00BB1628" w:rsidRPr="00BB1628" w:rsidRDefault="00BB1628" w:rsidP="00BB1628"/>
                        <w:p w14:paraId="31597A38" w14:textId="18FB7A7B" w:rsidR="00A05DA7" w:rsidRPr="002C64B3" w:rsidRDefault="00A05DA7">
                          <w:pPr>
                            <w:pStyle w:val="Sous-titre"/>
                            <w:ind w:left="144" w:right="720"/>
                          </w:pPr>
                          <w:r>
                            <w:rPr>
                              <w:color w:val="auto"/>
                            </w:rPr>
                            <w:t>A</w:t>
                          </w:r>
                          <w:r w:rsidR="00BB1628">
                            <w:rPr>
                              <w:color w:val="auto"/>
                            </w:rPr>
                            <w:t>no</w:t>
                          </w:r>
                          <w:r>
                            <w:rPr>
                              <w:color w:val="auto"/>
                            </w:rPr>
                            <w:t xml:space="preserve"> </w:t>
                          </w:r>
                          <w:sdt>
                            <w:sdtPr>
                              <w:rPr>
                                <w:color w:val="auto"/>
                              </w:rPr>
                              <w:alias w:val="Data"/>
                              <w:id w:val="-1984223569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3-01-01T00:00:00Z">
                                <w:dateFormat w:val="yyyy"/>
                                <w:lid w:val="pt-PT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r w:rsidR="00BB1628">
                                <w:rPr>
                                  <w:color w:val="auto"/>
                                </w:rPr>
                                <w:t>2023</w:t>
                              </w:r>
                            </w:sdtContent>
                          </w:sdt>
                        </w:p>
                        <w:sdt>
                          <w:sdtPr>
                            <w:alias w:val="Citação ou Resumo"/>
                            <w:tag w:val="Citação ou Resumo"/>
                            <w:id w:val="1769269233"/>
                            <w:dataBinding w:prefixMappings="xmlns:ns0='http://schemas.microsoft.com/office/2006/coverPageProps'" w:xpath="/ns0:CoverPageProperties[1]/ns0:Abstract[1]" w:storeItemID="{55AF091B-3C7A-41E3-B477-F2FDAA23CFDA}"/>
                            <w:text/>
                          </w:sdtPr>
                          <w:sdtContent>
                            <w:p w14:paraId="50B2925B" w14:textId="2B34EBA4" w:rsidR="00A05DA7" w:rsidRPr="002C64B3" w:rsidRDefault="00C2176F">
                              <w:pPr>
                                <w:pStyle w:val="Resumo"/>
                                <w:spacing w:after="600"/>
                              </w:pPr>
                              <w:r>
                                <w:t xml:space="preserve">“As Associações que se criam para o repouso não podem jamais ser progresso ou movimento” Jean </w:t>
                              </w:r>
                              <w:proofErr w:type="spellStart"/>
                              <w:r>
                                <w:t>Retz</w:t>
                              </w:r>
                              <w:proofErr w:type="spellEnd"/>
                            </w:p>
                          </w:sdtContent>
                        </w:sdt>
                      </w:txbxContent>
                    </v:textbox>
                    <w10:wrap anchorx="page" anchory="margin"/>
                  </v:shape>
                </w:pict>
              </mc:Fallback>
            </mc:AlternateContent>
          </w:r>
          <w:r w:rsidR="00BD5834" w:rsidRPr="00847D15">
            <w:rPr>
              <w:rFonts w:asciiTheme="minorHAnsi" w:eastAsiaTheme="minorHAnsi" w:hAnsiTheme="minorHAnsi" w:cstheme="minorBidi"/>
              <w:color w:val="EF4623" w:themeColor="accent1"/>
              <w:sz w:val="44"/>
              <w:szCs w:val="44"/>
            </w:rPr>
            <w:t>Conteúdos</w:t>
          </w:r>
        </w:p>
        <w:p w14:paraId="4F28210C" w14:textId="3B88BBBF" w:rsidR="00BD5834" w:rsidRDefault="00BD5834">
          <w:pPr>
            <w:pStyle w:val="TM1"/>
            <w:tabs>
              <w:tab w:val="right" w:leader="underscore" w:pos="8414"/>
            </w:tabs>
            <w:rPr>
              <w:rFonts w:eastAsiaTheme="minorEastAsia"/>
              <w:color w:val="auto"/>
              <w:sz w:val="22"/>
              <w:szCs w:val="22"/>
            </w:rPr>
          </w:pPr>
          <w:r>
            <w:fldChar w:fldCharType="begin"/>
          </w:r>
          <w:r>
            <w:instrText xml:space="preserve"> TOC \o "1-1" \h \z \u </w:instrText>
          </w:r>
          <w:r>
            <w:fldChar w:fldCharType="separate"/>
          </w:r>
          <w:hyperlink w:anchor="_Toc329703653" w:history="1">
            <w:r w:rsidRPr="007C405D">
              <w:rPr>
                <w:rStyle w:val="Lienhypertexte"/>
              </w:rPr>
              <w:t>Para Os Nossos A</w:t>
            </w:r>
            <w:r w:rsidR="00DC74EF">
              <w:rPr>
                <w:rStyle w:val="Lienhypertexte"/>
              </w:rPr>
              <w:t>ssociados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_Toc329703653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308DF">
              <w:rPr>
                <w:noProof/>
                <w:webHidden/>
              </w:rPr>
              <w:t>1</w:t>
            </w:r>
            <w:r>
              <w:rPr>
                <w:webHidden/>
              </w:rPr>
              <w:fldChar w:fldCharType="end"/>
            </w:r>
          </w:hyperlink>
        </w:p>
        <w:p w14:paraId="5188A6F2" w14:textId="4C1B3F22" w:rsidR="00BD5834" w:rsidRDefault="00DC74EF">
          <w:pPr>
            <w:pStyle w:val="TM1"/>
            <w:tabs>
              <w:tab w:val="right" w:leader="underscore" w:pos="8414"/>
            </w:tabs>
            <w:rPr>
              <w:rFonts w:eastAsiaTheme="minorEastAsia"/>
              <w:color w:val="auto"/>
              <w:sz w:val="22"/>
              <w:szCs w:val="22"/>
            </w:rPr>
          </w:pPr>
          <w:hyperlink w:anchor="_Toc329703654" w:history="1">
            <w:r>
              <w:rPr>
                <w:rStyle w:val="Lienhypertexte"/>
              </w:rPr>
              <w:t>Relatório</w:t>
            </w:r>
            <w:r w:rsidR="00BD5834" w:rsidRPr="007C405D">
              <w:rPr>
                <w:rStyle w:val="Lienhypertexte"/>
              </w:rPr>
              <w:t xml:space="preserve"> Financeiro</w:t>
            </w:r>
            <w:r w:rsidR="00BD5834">
              <w:rPr>
                <w:webHidden/>
              </w:rPr>
              <w:tab/>
            </w:r>
            <w:r w:rsidR="00BD5834">
              <w:rPr>
                <w:webHidden/>
              </w:rPr>
              <w:fldChar w:fldCharType="begin"/>
            </w:r>
            <w:r w:rsidR="00BD5834">
              <w:rPr>
                <w:webHidden/>
              </w:rPr>
              <w:instrText xml:space="preserve"> PAGEREF _Toc329703654 \h </w:instrText>
            </w:r>
            <w:r w:rsidR="00BD5834">
              <w:rPr>
                <w:webHidden/>
              </w:rPr>
            </w:r>
            <w:r w:rsidR="00BD5834">
              <w:rPr>
                <w:webHidden/>
              </w:rPr>
              <w:fldChar w:fldCharType="separate"/>
            </w:r>
            <w:r w:rsidR="003308DF">
              <w:rPr>
                <w:noProof/>
                <w:webHidden/>
              </w:rPr>
              <w:t>7</w:t>
            </w:r>
            <w:r w:rsidR="00BD5834">
              <w:rPr>
                <w:webHidden/>
              </w:rPr>
              <w:fldChar w:fldCharType="end"/>
            </w:r>
          </w:hyperlink>
        </w:p>
        <w:p w14:paraId="027966BD" w14:textId="79EE1029" w:rsidR="00BD5834" w:rsidRDefault="00BD5834">
          <w:pPr>
            <w:pStyle w:val="TM1"/>
            <w:tabs>
              <w:tab w:val="right" w:leader="underscore" w:pos="8414"/>
            </w:tabs>
            <w:rPr>
              <w:rFonts w:eastAsiaTheme="minorEastAsia"/>
              <w:color w:val="auto"/>
              <w:sz w:val="22"/>
              <w:szCs w:val="22"/>
            </w:rPr>
          </w:pPr>
          <w:hyperlink w:anchor="_Toc329703655" w:history="1">
            <w:r w:rsidRPr="007C405D">
              <w:rPr>
                <w:rStyle w:val="Lienhypertexte"/>
              </w:rPr>
              <w:t>Declarações Financeiras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_Toc329703655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308DF">
              <w:rPr>
                <w:noProof/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14:paraId="06670574" w14:textId="3499E4B6" w:rsidR="00BD5834" w:rsidRDefault="00BD5834">
          <w:pPr>
            <w:pStyle w:val="TM1"/>
            <w:tabs>
              <w:tab w:val="right" w:leader="underscore" w:pos="8414"/>
            </w:tabs>
            <w:rPr>
              <w:rFonts w:eastAsiaTheme="minorEastAsia"/>
              <w:color w:val="auto"/>
              <w:sz w:val="22"/>
              <w:szCs w:val="22"/>
            </w:rPr>
          </w:pPr>
          <w:hyperlink w:anchor="_Toc329703656" w:history="1">
            <w:r w:rsidRPr="007C405D">
              <w:rPr>
                <w:rStyle w:val="Lienhypertexte"/>
              </w:rPr>
              <w:t>Notas para Declarações Financeiras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_Toc329703656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308DF">
              <w:rPr>
                <w:noProof/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3948EDBD" w14:textId="72AF395F" w:rsidR="00BD5834" w:rsidRDefault="00BD5834">
          <w:pPr>
            <w:pStyle w:val="TM1"/>
            <w:tabs>
              <w:tab w:val="right" w:leader="underscore" w:pos="8414"/>
            </w:tabs>
            <w:rPr>
              <w:rFonts w:eastAsiaTheme="minorEastAsia"/>
              <w:color w:val="auto"/>
              <w:sz w:val="22"/>
              <w:szCs w:val="22"/>
            </w:rPr>
          </w:pPr>
          <w:hyperlink w:anchor="_Toc329703657" w:history="1">
            <w:r w:rsidRPr="007C405D">
              <w:rPr>
                <w:rStyle w:val="Lienhypertexte"/>
              </w:rPr>
              <w:t>Relatório de Auditor Independente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_Toc329703657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308DF">
              <w:rPr>
                <w:noProof/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3DD537C7" w14:textId="6EDFE853" w:rsidR="00BD5834" w:rsidRDefault="00BD5834">
          <w:pPr>
            <w:pStyle w:val="TM1"/>
            <w:tabs>
              <w:tab w:val="right" w:leader="underscore" w:pos="8414"/>
            </w:tabs>
            <w:rPr>
              <w:rFonts w:eastAsiaTheme="minorEastAsia"/>
              <w:color w:val="auto"/>
              <w:sz w:val="22"/>
              <w:szCs w:val="22"/>
            </w:rPr>
          </w:pPr>
          <w:hyperlink w:anchor="_Toc329703658" w:history="1">
            <w:r w:rsidRPr="007C405D">
              <w:rPr>
                <w:rStyle w:val="Lienhypertexte"/>
              </w:rPr>
              <w:t>Informações de Contacto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_Toc329703658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308DF">
              <w:rPr>
                <w:noProof/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37C9ACD4" w14:textId="2D5DF4C5" w:rsidR="00BD5834" w:rsidRDefault="00BD5834">
          <w:pPr>
            <w:pStyle w:val="TM1"/>
            <w:tabs>
              <w:tab w:val="right" w:leader="underscore" w:pos="8414"/>
            </w:tabs>
            <w:rPr>
              <w:rFonts w:eastAsiaTheme="minorEastAsia"/>
              <w:color w:val="auto"/>
              <w:sz w:val="22"/>
              <w:szCs w:val="22"/>
            </w:rPr>
          </w:pPr>
          <w:hyperlink w:anchor="_Toc329703659" w:history="1">
            <w:r w:rsidRPr="007C405D">
              <w:rPr>
                <w:rStyle w:val="Lienhypertexte"/>
              </w:rPr>
              <w:t>Informações da empresa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_Toc329703659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308DF">
              <w:rPr>
                <w:noProof/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4EF80B32" w14:textId="77777777" w:rsidR="00BD5834" w:rsidRDefault="00BD5834">
          <w:r>
            <w:fldChar w:fldCharType="end"/>
          </w:r>
        </w:p>
      </w:sdtContent>
    </w:sdt>
    <w:p w14:paraId="1CD25043" w14:textId="77777777" w:rsidR="009573A0" w:rsidRDefault="009573A0">
      <w:pPr>
        <w:spacing w:before="40" w:after="160" w:line="288" w:lineRule="auto"/>
        <w:rPr>
          <w:b/>
          <w:bCs/>
        </w:rPr>
      </w:pPr>
    </w:p>
    <w:p w14:paraId="4B5DDEAD" w14:textId="77777777" w:rsidR="009573A0" w:rsidRDefault="009573A0"/>
    <w:p w14:paraId="6B345F7F" w14:textId="77777777" w:rsidR="009573A0" w:rsidRDefault="009573A0">
      <w:pPr>
        <w:sectPr w:rsidR="009573A0" w:rsidSect="003E1464">
          <w:headerReference w:type="default" r:id="rId13"/>
          <w:pgSz w:w="11907" w:h="16839" w:code="9"/>
          <w:pgMar w:top="1148" w:right="700" w:bottom="765" w:left="3011" w:header="1148" w:footer="709" w:gutter="0"/>
          <w:pgNumType w:fmt="lowerRoman" w:start="0"/>
          <w:cols w:space="720"/>
          <w:titlePg/>
          <w:docGrid w:linePitch="360"/>
        </w:sectPr>
      </w:pPr>
    </w:p>
    <w:p w14:paraId="5340845F" w14:textId="1620C293" w:rsidR="009573A0" w:rsidRPr="00BD5834" w:rsidRDefault="0071701F">
      <w:pPr>
        <w:pStyle w:val="ttulo1"/>
      </w:pPr>
      <w:bookmarkStart w:id="0" w:name="_Toc321140622"/>
      <w:bookmarkStart w:id="1" w:name="_Toc329703653"/>
      <w:r>
        <w:lastRenderedPageBreak/>
        <w:t>Para Os Nossos A</w:t>
      </w:r>
      <w:r w:rsidR="00E0525C">
        <w:rPr>
          <w:noProof/>
        </w:rPr>
        <mc:AlternateContent>
          <mc:Choice Requires="wps">
            <w:drawing>
              <wp:anchor distT="0" distB="2743200" distL="182880" distR="182880" simplePos="0" relativeHeight="251657216" behindDoc="0" locked="0" layoutInCell="1" allowOverlap="1" wp14:anchorId="7911EA99" wp14:editId="17C5B0EA">
                <wp:simplePos x="0" y="0"/>
                <mc:AlternateContent>
                  <mc:Choice Requires="wp14">
                    <wp:positionH relativeFrom="page">
                      <wp14:pctPosHOffset>5900</wp14:pctPosHOffset>
                    </wp:positionH>
                  </mc:Choice>
                  <mc:Fallback>
                    <wp:positionH relativeFrom="page">
                      <wp:posOffset>445770</wp:posOffset>
                    </wp:positionH>
                  </mc:Fallback>
                </mc:AlternateContent>
                <wp:positionV relativeFrom="margin">
                  <wp:align>top</wp:align>
                </wp:positionV>
                <wp:extent cx="1301115" cy="8258810"/>
                <wp:effectExtent l="0" t="0" r="0" b="0"/>
                <wp:wrapSquare wrapText="largest"/>
                <wp:docPr id="370125514" name="Caixa de text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1115" cy="8258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34348C" w14:textId="67494CE3" w:rsidR="00C80530" w:rsidRDefault="00C80530" w:rsidP="00C80530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</w:pPr>
                            <w:r>
                              <w:t xml:space="preserve">Os nossos </w:t>
                            </w:r>
                            <w:r w:rsidRPr="007C6D21">
                              <w:rPr>
                                <w:b/>
                                <w:bCs/>
                              </w:rPr>
                              <w:t>valores</w:t>
                            </w:r>
                            <w:r>
                              <w:t>:</w:t>
                            </w:r>
                          </w:p>
                          <w:p w14:paraId="06D0E1FD" w14:textId="77777777" w:rsidR="00C80530" w:rsidRDefault="00C80530" w:rsidP="00C80530">
                            <w:r>
                              <w:t>Comportamento ético;</w:t>
                            </w:r>
                          </w:p>
                          <w:p w14:paraId="167A5598" w14:textId="77777777" w:rsidR="00C80530" w:rsidRDefault="00C80530" w:rsidP="00C80530">
                            <w:r>
                              <w:t>Espírito de equipa;</w:t>
                            </w:r>
                          </w:p>
                          <w:p w14:paraId="6E3261E9" w14:textId="77777777" w:rsidR="00C80530" w:rsidRDefault="00C80530" w:rsidP="00C80530">
                            <w:r>
                              <w:t>Responsabilidade;</w:t>
                            </w:r>
                          </w:p>
                          <w:p w14:paraId="1DE3229B" w14:textId="77777777" w:rsidR="00C80530" w:rsidRDefault="00C80530" w:rsidP="00C80530">
                            <w:r>
                              <w:t>Solidariedade;</w:t>
                            </w:r>
                          </w:p>
                          <w:p w14:paraId="2DB34AA2" w14:textId="77777777" w:rsidR="00C80530" w:rsidRDefault="00C80530" w:rsidP="00C80530">
                            <w:r>
                              <w:t>Rigor;</w:t>
                            </w:r>
                          </w:p>
                          <w:p w14:paraId="5242F6C7" w14:textId="77777777" w:rsidR="00C80530" w:rsidRDefault="00C80530" w:rsidP="00C80530">
                            <w:r>
                              <w:t>Competência;</w:t>
                            </w:r>
                          </w:p>
                          <w:p w14:paraId="6E020688" w14:textId="77777777" w:rsidR="00C80530" w:rsidRDefault="00C80530" w:rsidP="00C80530">
                            <w:r>
                              <w:t>Honestidade;</w:t>
                            </w:r>
                          </w:p>
                          <w:p w14:paraId="5EC1923B" w14:textId="77777777" w:rsidR="00C80530" w:rsidRPr="00772E70" w:rsidRDefault="00C80530" w:rsidP="00C80530">
                            <w:r>
                              <w:t>Empenho.</w:t>
                            </w:r>
                          </w:p>
                          <w:p w14:paraId="119580D2" w14:textId="2D386361" w:rsidR="009573A0" w:rsidRPr="00BD5834" w:rsidRDefault="009573A0">
                            <w:pPr>
                              <w:pStyle w:val="Citao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45720" tIns="0" rIns="4572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25000</wp14:pctWidth>
                </wp14:sizeRelH>
                <wp14:sizeRelV relativeFrom="margin">
                  <wp14:pctHeight>95000</wp14:pctHeight>
                </wp14:sizeRelV>
              </wp:anchor>
            </w:drawing>
          </mc:Choice>
          <mc:Fallback>
            <w:pict>
              <v:shape w14:anchorId="7911EA99" id="Caixa de texto 1" o:spid="_x0000_s1029" type="#_x0000_t202" style="position:absolute;margin-left:0;margin-top:0;width:102.45pt;height:650.3pt;z-index:251657216;visibility:visible;mso-wrap-style:square;mso-width-percent:250;mso-height-percent:950;mso-left-percent:59;mso-wrap-distance-left:14.4pt;mso-wrap-distance-top:0;mso-wrap-distance-right:14.4pt;mso-wrap-distance-bottom:3in;mso-position-horizontal-relative:page;mso-position-vertical:top;mso-position-vertical-relative:margin;mso-width-percent:250;mso-height-percent:950;mso-left-percent:59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" filled="f" stroked="f" strokeweight=".5pt">
                <v:textbox inset="3.6pt,0,3.6pt,0">
                  <w:txbxContent>
                    <w:p w14:paraId="6D34348C" w14:textId="67494CE3" w:rsidR="00C80530" w:rsidRDefault="00C80530" w:rsidP="00C80530">
                      <w:pPr>
                        <w:pStyle w:val="Paragraphedeliste"/>
                        <w:numPr>
                          <w:ilvl w:val="0"/>
                          <w:numId w:val="6"/>
                        </w:numPr>
                      </w:pPr>
                      <w:r>
                        <w:t xml:space="preserve">Os nossos </w:t>
                      </w:r>
                      <w:r w:rsidRPr="007C6D21">
                        <w:rPr>
                          <w:b/>
                          <w:bCs/>
                        </w:rPr>
                        <w:t>valores</w:t>
                      </w:r>
                      <w:r>
                        <w:t>:</w:t>
                      </w:r>
                    </w:p>
                    <w:p w14:paraId="06D0E1FD" w14:textId="77777777" w:rsidR="00C80530" w:rsidRDefault="00C80530" w:rsidP="00C80530">
                      <w:r>
                        <w:t>Comportamento ético;</w:t>
                      </w:r>
                    </w:p>
                    <w:p w14:paraId="167A5598" w14:textId="77777777" w:rsidR="00C80530" w:rsidRDefault="00C80530" w:rsidP="00C80530">
                      <w:r>
                        <w:t>Espírito de equipa;</w:t>
                      </w:r>
                    </w:p>
                    <w:p w14:paraId="6E3261E9" w14:textId="77777777" w:rsidR="00C80530" w:rsidRDefault="00C80530" w:rsidP="00C80530">
                      <w:r>
                        <w:t>Responsabilidade;</w:t>
                      </w:r>
                    </w:p>
                    <w:p w14:paraId="1DE3229B" w14:textId="77777777" w:rsidR="00C80530" w:rsidRDefault="00C80530" w:rsidP="00C80530">
                      <w:r>
                        <w:t>Solidariedade;</w:t>
                      </w:r>
                    </w:p>
                    <w:p w14:paraId="2DB34AA2" w14:textId="77777777" w:rsidR="00C80530" w:rsidRDefault="00C80530" w:rsidP="00C80530">
                      <w:r>
                        <w:t>Rigor;</w:t>
                      </w:r>
                    </w:p>
                    <w:p w14:paraId="5242F6C7" w14:textId="77777777" w:rsidR="00C80530" w:rsidRDefault="00C80530" w:rsidP="00C80530">
                      <w:r>
                        <w:t>Competência;</w:t>
                      </w:r>
                    </w:p>
                    <w:p w14:paraId="6E020688" w14:textId="77777777" w:rsidR="00C80530" w:rsidRDefault="00C80530" w:rsidP="00C80530">
                      <w:r>
                        <w:t>Honestidade;</w:t>
                      </w:r>
                    </w:p>
                    <w:p w14:paraId="5EC1923B" w14:textId="77777777" w:rsidR="00C80530" w:rsidRPr="00772E70" w:rsidRDefault="00C80530" w:rsidP="00C80530">
                      <w:r>
                        <w:t>Empenho.</w:t>
                      </w:r>
                    </w:p>
                    <w:p w14:paraId="119580D2" w14:textId="2D386361" w:rsidR="009573A0" w:rsidRPr="00BD5834" w:rsidRDefault="009573A0">
                      <w:pPr>
                        <w:pStyle w:val="Citao1"/>
                      </w:pPr>
                    </w:p>
                  </w:txbxContent>
                </v:textbox>
                <w10:wrap type="square" side="largest" anchorx="page" anchory="margin"/>
              </v:shape>
            </w:pict>
          </mc:Fallback>
        </mc:AlternateContent>
      </w:r>
      <w:bookmarkEnd w:id="0"/>
      <w:bookmarkEnd w:id="1"/>
      <w:r w:rsidR="00DC74EF">
        <w:t>ssociados</w:t>
      </w:r>
    </w:p>
    <w:p w14:paraId="6D230674" w14:textId="26026B88" w:rsidR="009573A0" w:rsidRDefault="0071701F">
      <w:pPr>
        <w:pStyle w:val="ttulo2"/>
      </w:pPr>
      <w:r>
        <w:t>Destaques Estratégicos</w:t>
      </w:r>
      <w:r w:rsidR="00345142">
        <w:t xml:space="preserve"> – Passado e presente</w:t>
      </w:r>
    </w:p>
    <w:p w14:paraId="0018DB11" w14:textId="5447F9E8" w:rsidR="00F729FF" w:rsidRDefault="00AE6994" w:rsidP="00AE6994">
      <w:r>
        <w:t xml:space="preserve">A Associação foi criada a 27 de </w:t>
      </w:r>
      <w:proofErr w:type="gramStart"/>
      <w:r>
        <w:t>Julho</w:t>
      </w:r>
      <w:proofErr w:type="gramEnd"/>
      <w:r>
        <w:t xml:space="preserve"> de 1982 como uma </w:t>
      </w:r>
      <w:r w:rsidRPr="00851E6B">
        <w:rPr>
          <w:b/>
          <w:bCs/>
        </w:rPr>
        <w:t>instituição sem fins lucrativos</w:t>
      </w:r>
      <w:r>
        <w:t>.</w:t>
      </w:r>
      <w:r w:rsidR="00F729FF">
        <w:t xml:space="preserve"> Em 1986 constr</w:t>
      </w:r>
      <w:r w:rsidR="006D5E34">
        <w:t>ói</w:t>
      </w:r>
      <w:r w:rsidR="00F729FF">
        <w:t xml:space="preserve"> as instalações hoje conhecidas e referida</w:t>
      </w:r>
      <w:r w:rsidR="00C2176F">
        <w:t>s</w:t>
      </w:r>
      <w:r w:rsidR="00F729FF">
        <w:t xml:space="preserve"> como Casa da Cultura</w:t>
      </w:r>
      <w:r w:rsidR="006D5E34">
        <w:t xml:space="preserve"> sofrendo algumas alterações</w:t>
      </w:r>
      <w:r w:rsidR="00C2176F">
        <w:t xml:space="preserve"> ao longo do tempo</w:t>
      </w:r>
      <w:r w:rsidR="006D5E34">
        <w:t xml:space="preserve"> para contemplar um bar.</w:t>
      </w:r>
      <w:r w:rsidR="00F729FF">
        <w:t xml:space="preserve"> Ao longo dos anos </w:t>
      </w:r>
      <w:r w:rsidR="00C2176F">
        <w:t xml:space="preserve">foram </w:t>
      </w:r>
      <w:r w:rsidR="00F729FF">
        <w:t>desenvolv</w:t>
      </w:r>
      <w:r w:rsidR="00C2176F">
        <w:t>idas</w:t>
      </w:r>
      <w:r w:rsidR="00F729FF">
        <w:t xml:space="preserve"> atividades culturais, desportivas e sociais como </w:t>
      </w:r>
      <w:r w:rsidR="006D5E34">
        <w:t>a criação d</w:t>
      </w:r>
      <w:r w:rsidR="00F729FF">
        <w:t xml:space="preserve">o Grupo Folclórico Águias do Planalto, </w:t>
      </w:r>
      <w:r w:rsidR="00345142">
        <w:t xml:space="preserve">com vários prémios e atuações no estrangeiro, contudo e </w:t>
      </w:r>
      <w:r w:rsidR="006D5E34">
        <w:t xml:space="preserve">infelizmente </w:t>
      </w:r>
      <w:r w:rsidR="00F729FF">
        <w:t>hoje extinto</w:t>
      </w:r>
      <w:r w:rsidR="00C2176F">
        <w:t>, provas de perícias automobilísticas</w:t>
      </w:r>
      <w:r w:rsidR="00345142">
        <w:t xml:space="preserve"> e tantas festas coletivas e arraiais</w:t>
      </w:r>
      <w:r w:rsidR="00F729FF">
        <w:t>.</w:t>
      </w:r>
    </w:p>
    <w:p w14:paraId="2804A6FE" w14:textId="05969940" w:rsidR="00C80530" w:rsidRDefault="00F729FF" w:rsidP="00AE6994">
      <w:r>
        <w:t xml:space="preserve">Durante a sua vida </w:t>
      </w:r>
      <w:proofErr w:type="spellStart"/>
      <w:r>
        <w:t>activa</w:t>
      </w:r>
      <w:proofErr w:type="spellEnd"/>
      <w:r>
        <w:t xml:space="preserve"> o seu objetivo foi sempre o </w:t>
      </w:r>
      <w:r w:rsidR="00E44CCC">
        <w:t xml:space="preserve">de criar um polo agregativo da sua população, </w:t>
      </w:r>
      <w:r w:rsidR="006D5E34">
        <w:t xml:space="preserve">manter viva </w:t>
      </w:r>
      <w:r w:rsidR="00E44CCC">
        <w:t>a identidade cultural</w:t>
      </w:r>
      <w:r w:rsidR="00834829">
        <w:t xml:space="preserve"> n</w:t>
      </w:r>
      <w:r w:rsidR="00E44CCC">
        <w:t>o seu logotipo original</w:t>
      </w:r>
      <w:r w:rsidR="006D5E34">
        <w:t xml:space="preserve"> que realçava os pontos identitários (espigas, Anta e roda dentada) do modo de vida da população</w:t>
      </w:r>
      <w:r w:rsidR="00E44CCC">
        <w:t xml:space="preserve">, </w:t>
      </w:r>
      <w:r w:rsidR="00834829">
        <w:t xml:space="preserve">na </w:t>
      </w:r>
      <w:r w:rsidR="00E44CCC">
        <w:t>bandeira e</w:t>
      </w:r>
      <w:r w:rsidR="006D5E34">
        <w:t xml:space="preserve"> </w:t>
      </w:r>
      <w:r w:rsidR="00834829">
        <w:t>n</w:t>
      </w:r>
      <w:r w:rsidR="006D5E34">
        <w:t>o</w:t>
      </w:r>
      <w:r w:rsidR="00834829">
        <w:t>s cantares e danças do</w:t>
      </w:r>
      <w:r w:rsidR="00E44CCC">
        <w:t xml:space="preserve"> Grupo folclórico.</w:t>
      </w:r>
      <w:r w:rsidR="00C80530">
        <w:t xml:space="preserve"> </w:t>
      </w:r>
    </w:p>
    <w:p w14:paraId="5BA0D1CD" w14:textId="4252DE7F" w:rsidR="00F729FF" w:rsidRDefault="00C80530" w:rsidP="00AE6994">
      <w:r>
        <w:t xml:space="preserve">O grande êxodo dos seus jovens para o estrangeiro e algumas famílias para as grandes cidades de Lisboa e Porto à procura de melhor vida assim como, o envelhecimento da população que permaneceu levou à dormência das suas atividades. </w:t>
      </w:r>
      <w:r w:rsidR="00E44CCC">
        <w:t xml:space="preserve"> </w:t>
      </w:r>
    </w:p>
    <w:p w14:paraId="757F1963" w14:textId="65A05277" w:rsidR="00F729FF" w:rsidRDefault="006D5E34" w:rsidP="00F729FF">
      <w:r>
        <w:t xml:space="preserve">Em </w:t>
      </w:r>
      <w:proofErr w:type="gramStart"/>
      <w:r>
        <w:t>Janeiro</w:t>
      </w:r>
      <w:proofErr w:type="gramEnd"/>
      <w:r w:rsidR="00C80530">
        <w:t xml:space="preserve"> 2023 </w:t>
      </w:r>
      <w:r w:rsidR="00834829">
        <w:t>a presente</w:t>
      </w:r>
      <w:r w:rsidR="00F729FF">
        <w:t xml:space="preserve"> direção tomou o leme </w:t>
      </w:r>
      <w:r w:rsidR="00C80530">
        <w:t>da Associação</w:t>
      </w:r>
      <w:r w:rsidR="00834829">
        <w:t>. O nosso intuito é co</w:t>
      </w:r>
      <w:r w:rsidR="00F729FF">
        <w:t>ntinua</w:t>
      </w:r>
      <w:r w:rsidR="00834829">
        <w:t>r</w:t>
      </w:r>
      <w:r w:rsidR="00F729FF">
        <w:t xml:space="preserve"> a trabalhar com o mesmo </w:t>
      </w:r>
      <w:r w:rsidR="00F729FF" w:rsidRPr="00851E6B">
        <w:rPr>
          <w:b/>
          <w:bCs/>
        </w:rPr>
        <w:t>objetivo</w:t>
      </w:r>
      <w:r w:rsidR="00F729FF">
        <w:rPr>
          <w:b/>
          <w:bCs/>
        </w:rPr>
        <w:t>,</w:t>
      </w:r>
      <w:r w:rsidR="00F729FF">
        <w:t xml:space="preserve"> o desenvolvimento sociocultural dos associados e da comunidade em geral</w:t>
      </w:r>
      <w:r w:rsidR="00834829">
        <w:t>.</w:t>
      </w:r>
      <w:r w:rsidR="00F729FF">
        <w:t xml:space="preserve"> </w:t>
      </w:r>
      <w:r w:rsidR="00834829">
        <w:t>E</w:t>
      </w:r>
      <w:r w:rsidR="00F729FF">
        <w:t>special incidência na promoção cultural, social, educativa, desportiva, ambiental e recreativa dos seus associados e das pessoas da comunidade onde está inserida.</w:t>
      </w:r>
    </w:p>
    <w:p w14:paraId="27FDE121" w14:textId="78A4B559" w:rsidR="00F729FF" w:rsidRDefault="00C80530" w:rsidP="00F729FF">
      <w:r>
        <w:t>Continuamos a acreditar e a investir na</w:t>
      </w:r>
      <w:r w:rsidR="00F729FF">
        <w:t xml:space="preserve"> </w:t>
      </w:r>
      <w:r w:rsidR="00F729FF">
        <w:rPr>
          <w:b/>
          <w:bCs/>
        </w:rPr>
        <w:t>Missão</w:t>
      </w:r>
      <w:r>
        <w:rPr>
          <w:b/>
          <w:bCs/>
        </w:rPr>
        <w:t xml:space="preserve"> </w:t>
      </w:r>
      <w:r w:rsidRPr="00C80530">
        <w:t>de</w:t>
      </w:r>
      <w:r w:rsidR="00F729FF">
        <w:t xml:space="preserve"> assumir um papel dinamizador perante o interesse dos seus associados</w:t>
      </w:r>
      <w:r w:rsidR="00834829">
        <w:t xml:space="preserve"> e</w:t>
      </w:r>
      <w:r w:rsidR="00F729FF" w:rsidRPr="005C3FF4">
        <w:t xml:space="preserve"> </w:t>
      </w:r>
      <w:r w:rsidR="00834829">
        <w:t>d</w:t>
      </w:r>
      <w:r w:rsidR="00F729FF">
        <w:t xml:space="preserve">a melhoria da </w:t>
      </w:r>
      <w:r w:rsidR="00834829">
        <w:t xml:space="preserve">sua </w:t>
      </w:r>
      <w:r w:rsidR="00F729FF">
        <w:t>qualidade de vida.</w:t>
      </w:r>
    </w:p>
    <w:p w14:paraId="1F350E02" w14:textId="68802953" w:rsidR="00B2358A" w:rsidRPr="00B2358A" w:rsidRDefault="00B2358A" w:rsidP="00F729FF">
      <w:pPr>
        <w:rPr>
          <w:b/>
          <w:bCs/>
        </w:rPr>
      </w:pPr>
      <w:r>
        <w:rPr>
          <w:b/>
          <w:bCs/>
        </w:rPr>
        <w:t>Legalidades e Serviços</w:t>
      </w:r>
    </w:p>
    <w:p w14:paraId="51BDDC4C" w14:textId="6929C52A" w:rsidR="000B5D3B" w:rsidRDefault="00F729FF" w:rsidP="00F729FF">
      <w:r>
        <w:t>O</w:t>
      </w:r>
      <w:r w:rsidR="00C80530">
        <w:t xml:space="preserve"> primeiro</w:t>
      </w:r>
      <w:r w:rsidR="000B5D3B">
        <w:t xml:space="preserve"> trimestre do</w:t>
      </w:r>
      <w:r w:rsidR="00C80530">
        <w:t xml:space="preserve"> </w:t>
      </w:r>
      <w:r w:rsidR="000B5D3B">
        <w:t xml:space="preserve">primeiro </w:t>
      </w:r>
      <w:r w:rsidR="00C80530">
        <w:t>ano d</w:t>
      </w:r>
      <w:r w:rsidR="000B5D3B">
        <w:t>e</w:t>
      </w:r>
      <w:r>
        <w:t xml:space="preserve"> mandato desta direção </w:t>
      </w:r>
      <w:r w:rsidR="00C80530">
        <w:t>foi</w:t>
      </w:r>
      <w:r>
        <w:t xml:space="preserve"> marcado </w:t>
      </w:r>
      <w:r w:rsidR="00834829">
        <w:t xml:space="preserve">pelo restabelecimento dos serviços básicos de </w:t>
      </w:r>
      <w:proofErr w:type="spellStart"/>
      <w:r w:rsidR="00834829">
        <w:t>electricidade</w:t>
      </w:r>
      <w:proofErr w:type="spellEnd"/>
      <w:r w:rsidR="00834829">
        <w:t xml:space="preserve"> e água, inscrição e registo na Segurança Social</w:t>
      </w:r>
      <w:r w:rsidR="000B5D3B">
        <w:t xml:space="preserve"> e</w:t>
      </w:r>
      <w:r w:rsidR="00834829">
        <w:t xml:space="preserve"> o RCBE </w:t>
      </w:r>
      <w:r w:rsidR="000B5D3B">
        <w:t>–</w:t>
      </w:r>
      <w:r w:rsidR="00834829">
        <w:t xml:space="preserve"> </w:t>
      </w:r>
      <w:r w:rsidR="000B5D3B">
        <w:t xml:space="preserve">Registo Central do Beneficiário </w:t>
      </w:r>
      <w:proofErr w:type="spellStart"/>
      <w:r w:rsidR="000B5D3B">
        <w:t>Efectivo</w:t>
      </w:r>
      <w:proofErr w:type="spellEnd"/>
      <w:r w:rsidR="000B5D3B">
        <w:t>, novo sistema para identificar pessoas que dirigem Associações</w:t>
      </w:r>
      <w:r w:rsidR="005538C5">
        <w:t xml:space="preserve"> assim como abertura de atividade nas Finanças.</w:t>
      </w:r>
    </w:p>
    <w:p w14:paraId="222B9CA4" w14:textId="77777777" w:rsidR="00B76337" w:rsidRDefault="00B76337" w:rsidP="00B76337">
      <w:pPr>
        <w:rPr>
          <w:b/>
          <w:bCs/>
        </w:rPr>
      </w:pPr>
      <w:r>
        <w:rPr>
          <w:b/>
          <w:bCs/>
        </w:rPr>
        <w:t>Identidade e Comunicação Institucional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374"/>
        <w:gridCol w:w="5812"/>
      </w:tblGrid>
      <w:tr w:rsidR="007D2206" w14:paraId="4D372C17" w14:textId="77777777" w:rsidTr="004A268D">
        <w:tc>
          <w:tcPr>
            <w:tcW w:w="2600" w:type="dxa"/>
          </w:tcPr>
          <w:p w14:paraId="7E2502B6" w14:textId="77777777" w:rsidR="00B76337" w:rsidRDefault="00B76337" w:rsidP="004A268D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LOGOTIPO</w:t>
            </w:r>
          </w:p>
        </w:tc>
        <w:tc>
          <w:tcPr>
            <w:tcW w:w="5812" w:type="dxa"/>
          </w:tcPr>
          <w:p w14:paraId="6CE5F6BA" w14:textId="77777777" w:rsidR="00B76337" w:rsidRDefault="00B76337" w:rsidP="004A268D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9F179A5" wp14:editId="7FD48F5F">
                  <wp:extent cx="942398" cy="942398"/>
                  <wp:effectExtent l="0" t="0" r="0" b="0"/>
                  <wp:docPr id="798974315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974315" name="Imagem 79897431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915" cy="94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206" w14:paraId="16A29A82" w14:textId="77777777" w:rsidTr="004A268D">
        <w:tc>
          <w:tcPr>
            <w:tcW w:w="2600" w:type="dxa"/>
          </w:tcPr>
          <w:p w14:paraId="58A34532" w14:textId="77777777" w:rsidR="00B76337" w:rsidRDefault="00B76337" w:rsidP="004A268D">
            <w:pPr>
              <w:rPr>
                <w:b/>
                <w:bCs/>
              </w:rPr>
            </w:pPr>
            <w:r>
              <w:rPr>
                <w:b/>
                <w:bCs/>
              </w:rPr>
              <w:t>SITE WEB</w:t>
            </w:r>
          </w:p>
        </w:tc>
        <w:tc>
          <w:tcPr>
            <w:tcW w:w="5812" w:type="dxa"/>
          </w:tcPr>
          <w:p w14:paraId="0AA27D03" w14:textId="77777777" w:rsidR="00B76337" w:rsidRDefault="00B76337" w:rsidP="004A268D">
            <w:pPr>
              <w:rPr>
                <w:b/>
                <w:bCs/>
              </w:rPr>
            </w:pPr>
            <w:hyperlink r:id="rId14" w:history="1">
              <w:r w:rsidRPr="000C78C9">
                <w:rPr>
                  <w:rStyle w:val="Lienhypertexte"/>
                  <w:b/>
                  <w:bCs/>
                </w:rPr>
                <w:t>https://www.acd-cha.pt</w:t>
              </w:r>
            </w:hyperlink>
            <w:r>
              <w:rPr>
                <w:b/>
                <w:bCs/>
              </w:rPr>
              <w:t xml:space="preserve"> </w:t>
            </w:r>
          </w:p>
        </w:tc>
      </w:tr>
      <w:tr w:rsidR="007D2206" w14:paraId="498C0F1C" w14:textId="77777777" w:rsidTr="004A268D">
        <w:tc>
          <w:tcPr>
            <w:tcW w:w="2600" w:type="dxa"/>
          </w:tcPr>
          <w:p w14:paraId="770E2C77" w14:textId="77777777" w:rsidR="00B76337" w:rsidRDefault="00B76337" w:rsidP="004A268D">
            <w:pPr>
              <w:rPr>
                <w:b/>
                <w:bCs/>
              </w:rPr>
            </w:pPr>
            <w:r>
              <w:rPr>
                <w:b/>
                <w:bCs/>
              </w:rPr>
              <w:t>FACEBOOK</w:t>
            </w:r>
          </w:p>
        </w:tc>
        <w:tc>
          <w:tcPr>
            <w:tcW w:w="5812" w:type="dxa"/>
          </w:tcPr>
          <w:p w14:paraId="75CCB6C1" w14:textId="77777777" w:rsidR="00B76337" w:rsidRDefault="00B76337" w:rsidP="004A268D">
            <w:pPr>
              <w:rPr>
                <w:b/>
                <w:bCs/>
              </w:rPr>
            </w:pPr>
            <w:hyperlink r:id="rId15" w:history="1">
              <w:r w:rsidRPr="000C78C9">
                <w:rPr>
                  <w:rStyle w:val="Lienhypertexte"/>
                  <w:b/>
                  <w:bCs/>
                </w:rPr>
                <w:t>https://www.facebook.com/people/Associação-Cutural-Desportiva-CHÃ</w:t>
              </w:r>
            </w:hyperlink>
            <w:r>
              <w:rPr>
                <w:b/>
                <w:bCs/>
              </w:rPr>
              <w:t xml:space="preserve"> </w:t>
            </w:r>
          </w:p>
        </w:tc>
      </w:tr>
      <w:tr w:rsidR="007D2206" w14:paraId="3C162E0D" w14:textId="77777777" w:rsidTr="004A268D">
        <w:tc>
          <w:tcPr>
            <w:tcW w:w="2600" w:type="dxa"/>
          </w:tcPr>
          <w:p w14:paraId="1D2C8EE6" w14:textId="77777777" w:rsidR="00B76337" w:rsidRDefault="00B76337" w:rsidP="004A268D">
            <w:pPr>
              <w:rPr>
                <w:b/>
                <w:bCs/>
              </w:rPr>
            </w:pPr>
            <w:r>
              <w:rPr>
                <w:b/>
                <w:bCs/>
              </w:rPr>
              <w:t>INSTAGRAM</w:t>
            </w:r>
          </w:p>
        </w:tc>
        <w:tc>
          <w:tcPr>
            <w:tcW w:w="5812" w:type="dxa"/>
          </w:tcPr>
          <w:p w14:paraId="5172CC58" w14:textId="77777777" w:rsidR="00B76337" w:rsidRDefault="00B76337" w:rsidP="004A268D">
            <w:pPr>
              <w:rPr>
                <w:b/>
                <w:bCs/>
              </w:rPr>
            </w:pPr>
            <w:hyperlink r:id="rId16" w:history="1">
              <w:r w:rsidRPr="000C78C9">
                <w:rPr>
                  <w:rStyle w:val="Lienhypertexte"/>
                  <w:b/>
                  <w:bCs/>
                </w:rPr>
                <w:t>https://www.instagram.com/acd_cha?igsh=NDRzcHF5Mnly</w:t>
              </w:r>
            </w:hyperlink>
            <w:r>
              <w:rPr>
                <w:b/>
                <w:bCs/>
              </w:rPr>
              <w:t xml:space="preserve"> </w:t>
            </w:r>
          </w:p>
        </w:tc>
      </w:tr>
    </w:tbl>
    <w:p w14:paraId="270B9C01" w14:textId="77777777" w:rsidR="00B76337" w:rsidRDefault="00B76337" w:rsidP="00F729FF"/>
    <w:p w14:paraId="36191AE0" w14:textId="60548F55" w:rsidR="007D6659" w:rsidRDefault="007D6659" w:rsidP="00F729FF">
      <w:r>
        <w:t xml:space="preserve">O Logotipo da Associação, elemento principal da nossa identidade Organizacional, sofreu neste trimestre uma alteração para o tornar mais jovem e atual, Para tal promovemos um concurso entre a população e associados para apresentação de propostas donde foi escolhido o que identifica este relatório. Realça a águia, espécie existente neste planalto, a torre de controlo da Pista de aviação, ex-libris da nossa aldeia e mantem as espigas para realçar a principal </w:t>
      </w:r>
      <w:proofErr w:type="spellStart"/>
      <w:r>
        <w:t>actividade</w:t>
      </w:r>
      <w:proofErr w:type="spellEnd"/>
      <w:r>
        <w:t xml:space="preserve"> da população, a agricultura.</w:t>
      </w:r>
    </w:p>
    <w:p w14:paraId="23F350FE" w14:textId="70F844D8" w:rsidR="007D6659" w:rsidRDefault="005538C5" w:rsidP="00F729FF">
      <w:r>
        <w:t>No segundo trimestre o nosso trabalho incidiu na limpeza das instalações, e torn</w:t>
      </w:r>
      <w:r w:rsidR="007D6659">
        <w:t>á</w:t>
      </w:r>
      <w:r>
        <w:t>-las funcionais.</w:t>
      </w:r>
      <w:r w:rsidR="007D6659">
        <w:t xml:space="preserve"> </w:t>
      </w:r>
      <w:r>
        <w:t>Para tal contamos com o apoio da popu</w:t>
      </w:r>
      <w:r w:rsidR="007D6659">
        <w:t>la</w:t>
      </w:r>
      <w:r>
        <w:t>ç</w:t>
      </w:r>
      <w:r w:rsidR="007D6659">
        <w:t>ão que prontamente se mobilizou. Começamos também as nossas atividades sociais e desportivas como segue a relação.</w:t>
      </w:r>
    </w:p>
    <w:p w14:paraId="6DA4AF38" w14:textId="0E9DD790" w:rsidR="005719C3" w:rsidRDefault="007D6659" w:rsidP="00F729FF">
      <w:r w:rsidRPr="007D6659">
        <w:t xml:space="preserve">Como </w:t>
      </w:r>
      <w:r>
        <w:t xml:space="preserve">também </w:t>
      </w:r>
      <w:r w:rsidRPr="007D6659">
        <w:t>abaixo será referido</w:t>
      </w:r>
      <w:r>
        <w:t>,</w:t>
      </w:r>
      <w:r w:rsidRPr="007D6659">
        <w:t xml:space="preserve"> neste </w:t>
      </w:r>
      <w:r>
        <w:t>trimestre também procedemos ao estudo da remoção do atual telhado em fibrocimento para um aglomerado conhecido como “</w:t>
      </w:r>
      <w:proofErr w:type="spellStart"/>
      <w:r>
        <w:t>sandwiche</w:t>
      </w:r>
      <w:proofErr w:type="spellEnd"/>
      <w:r>
        <w:t>”. Apresentamos pedido de apoio de remoção do telhado à Câmara Municipal que nos foi concedido.</w:t>
      </w:r>
    </w:p>
    <w:p w14:paraId="74F06CA8" w14:textId="79F25E6D" w:rsidR="007D6659" w:rsidRDefault="00B76337" w:rsidP="00F729FF">
      <w:r>
        <w:t>Como instrumentos de Comunicação Institucional,</w:t>
      </w:r>
      <w:r w:rsidR="007D6659">
        <w:t xml:space="preserve"> neste trimestre </w:t>
      </w:r>
      <w:r>
        <w:t>procedemos à</w:t>
      </w:r>
      <w:r w:rsidR="007D6659">
        <w:t xml:space="preserve"> criação do </w:t>
      </w:r>
      <w:proofErr w:type="spellStart"/>
      <w:r>
        <w:t>Web</w:t>
      </w:r>
      <w:r w:rsidR="007D6659">
        <w:t>Sit</w:t>
      </w:r>
      <w:r>
        <w:t>e</w:t>
      </w:r>
      <w:proofErr w:type="spellEnd"/>
      <w:r w:rsidR="007D6659">
        <w:t xml:space="preserve"> e </w:t>
      </w:r>
      <w:r>
        <w:t>de</w:t>
      </w:r>
      <w:r w:rsidR="007D6659">
        <w:t xml:space="preserve"> </w:t>
      </w:r>
      <w:r>
        <w:t>páginas</w:t>
      </w:r>
      <w:r w:rsidR="007D6659">
        <w:t xml:space="preserve"> nas redes Sociais</w:t>
      </w:r>
      <w:r>
        <w:t>, nomeadamente Facebook e Instagram acima referidos.</w:t>
      </w:r>
    </w:p>
    <w:p w14:paraId="1E57AFF7" w14:textId="0372FEC6" w:rsidR="000B5D3B" w:rsidRDefault="00B2358A" w:rsidP="00F729FF">
      <w:pPr>
        <w:rPr>
          <w:b/>
          <w:bCs/>
        </w:rPr>
      </w:pPr>
      <w:r w:rsidRPr="00B2358A">
        <w:rPr>
          <w:b/>
          <w:bCs/>
        </w:rPr>
        <w:t>Instalações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195"/>
        <w:gridCol w:w="3991"/>
      </w:tblGrid>
      <w:tr w:rsidR="00BE02F8" w14:paraId="100218AF" w14:textId="77777777" w:rsidTr="00BE02F8">
        <w:trPr>
          <w:trHeight w:val="2657"/>
        </w:trPr>
        <w:tc>
          <w:tcPr>
            <w:tcW w:w="4219" w:type="dxa"/>
          </w:tcPr>
          <w:p w14:paraId="4BF12A79" w14:textId="73EE18C3" w:rsidR="00B2358A" w:rsidRDefault="00B2358A" w:rsidP="00F729FF">
            <w:r>
              <w:rPr>
                <w:noProof/>
              </w:rPr>
              <w:drawing>
                <wp:inline distT="0" distB="0" distL="0" distR="0" wp14:anchorId="1038D420" wp14:editId="33E419F8">
                  <wp:extent cx="2280428" cy="1710321"/>
                  <wp:effectExtent l="0" t="0" r="0" b="0"/>
                  <wp:docPr id="1093051605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051605" name="Imagem 109305160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428" cy="1710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4" w:type="dxa"/>
          </w:tcPr>
          <w:p w14:paraId="77BAFBD2" w14:textId="562C4401" w:rsidR="00B2358A" w:rsidRDefault="00B2358A" w:rsidP="00F729FF">
            <w:pPr>
              <w:rPr>
                <w:sz w:val="16"/>
                <w:szCs w:val="16"/>
              </w:rPr>
            </w:pPr>
            <w:r w:rsidRPr="00B2358A">
              <w:rPr>
                <w:sz w:val="16"/>
                <w:szCs w:val="16"/>
              </w:rPr>
              <w:t>As instalações da Associação foram construídas nos anos 80</w:t>
            </w:r>
            <w:r>
              <w:rPr>
                <w:sz w:val="16"/>
                <w:szCs w:val="16"/>
              </w:rPr>
              <w:t xml:space="preserve">. Era comum usar fibra de amianto. </w:t>
            </w:r>
          </w:p>
          <w:p w14:paraId="3EB87C26" w14:textId="46F0C5BA" w:rsidR="00B2358A" w:rsidRDefault="00B2358A" w:rsidP="00F729FF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Quando recebemos as instalações a nossa primeira preocupação prendeu-se com a limpeza e tornar </w:t>
            </w:r>
            <w:proofErr w:type="gramStart"/>
            <w:r>
              <w:rPr>
                <w:sz w:val="16"/>
                <w:szCs w:val="16"/>
              </w:rPr>
              <w:t>a s</w:t>
            </w:r>
            <w:proofErr w:type="gramEnd"/>
            <w:r>
              <w:rPr>
                <w:sz w:val="16"/>
                <w:szCs w:val="16"/>
              </w:rPr>
              <w:t xml:space="preserve"> instalações habitáveis. Com a ajuda da população procedemos à sua limpeza.</w:t>
            </w:r>
          </w:p>
          <w:p w14:paraId="5569F586" w14:textId="16DFA05E" w:rsidR="00B2358A" w:rsidRDefault="00B2358A" w:rsidP="00F729FF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Com a lei 63/2018, somos obrigados substituí-los.</w:t>
            </w:r>
          </w:p>
          <w:p w14:paraId="639FABB9" w14:textId="07CF9978" w:rsidR="00B2358A" w:rsidRDefault="00B2358A" w:rsidP="00F729FF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Em </w:t>
            </w:r>
            <w:proofErr w:type="gramStart"/>
            <w:r>
              <w:rPr>
                <w:sz w:val="16"/>
                <w:szCs w:val="16"/>
              </w:rPr>
              <w:t>Abril</w:t>
            </w:r>
            <w:proofErr w:type="gramEnd"/>
            <w:r>
              <w:rPr>
                <w:sz w:val="16"/>
                <w:szCs w:val="16"/>
              </w:rPr>
              <w:t xml:space="preserve"> apresentamos candidatura de apoio pontual à Câmara Municipal de Alijó para a remoção e substituição to telhado.</w:t>
            </w:r>
            <w:r w:rsidR="00A91E0A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Recebemos uma subvenção de 5.198,00 euros </w:t>
            </w:r>
            <w:r w:rsidR="00A91E0A">
              <w:rPr>
                <w:sz w:val="16"/>
                <w:szCs w:val="16"/>
              </w:rPr>
              <w:t>que corresponde</w:t>
            </w:r>
            <w:r>
              <w:rPr>
                <w:sz w:val="16"/>
                <w:szCs w:val="16"/>
              </w:rPr>
              <w:t xml:space="preserve"> ao orçamento</w:t>
            </w:r>
            <w:r w:rsidR="00A91E0A">
              <w:rPr>
                <w:sz w:val="16"/>
                <w:szCs w:val="16"/>
              </w:rPr>
              <w:t xml:space="preserve"> recebido pela empresa…</w:t>
            </w:r>
            <w:r>
              <w:rPr>
                <w:sz w:val="16"/>
                <w:szCs w:val="16"/>
              </w:rPr>
              <w:t xml:space="preserve"> para a remoção.</w:t>
            </w:r>
          </w:p>
          <w:p w14:paraId="7DF736E6" w14:textId="7DD722A7" w:rsidR="00B2358A" w:rsidRPr="00B2358A" w:rsidRDefault="00B2358A" w:rsidP="00F729FF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Estamos no momento a angariar o restante orçamento para a colocação do novo telhado.</w:t>
            </w:r>
          </w:p>
        </w:tc>
      </w:tr>
    </w:tbl>
    <w:p w14:paraId="458D560D" w14:textId="77777777" w:rsidR="00B76337" w:rsidRPr="007D6659" w:rsidRDefault="00B76337" w:rsidP="00B76337">
      <w:r>
        <w:lastRenderedPageBreak/>
        <w:t>No terceiro e quarto trimestre a atenção foi dada às atividades para divulgação da Associação e a fidelização dos associados e população local. Recebemos, no quarto trimestre, uma subvenção da Autarquia para apoio às nossas atividades.</w:t>
      </w:r>
    </w:p>
    <w:p w14:paraId="04586313" w14:textId="4DC407D3" w:rsidR="005100EF" w:rsidRPr="005100EF" w:rsidRDefault="005100EF" w:rsidP="00F729FF">
      <w:pPr>
        <w:rPr>
          <w:b/>
          <w:bCs/>
        </w:rPr>
      </w:pPr>
      <w:proofErr w:type="spellStart"/>
      <w:r w:rsidRPr="005100EF">
        <w:rPr>
          <w:b/>
          <w:bCs/>
        </w:rPr>
        <w:t>Actividades</w:t>
      </w:r>
      <w:proofErr w:type="spellEnd"/>
    </w:p>
    <w:p w14:paraId="51B273B2" w14:textId="0FD6E57E" w:rsidR="00F729FF" w:rsidRDefault="005100EF" w:rsidP="00F729FF">
      <w:r>
        <w:t xml:space="preserve">Esta Direção </w:t>
      </w:r>
      <w:r w:rsidR="00562DBE">
        <w:t>tem primado</w:t>
      </w:r>
      <w:r w:rsidR="00345DA8">
        <w:t xml:space="preserve"> </w:t>
      </w:r>
      <w:r w:rsidR="00F729FF">
        <w:t>pela dinamização d</w:t>
      </w:r>
      <w:r w:rsidR="00C80530">
        <w:t>e várias</w:t>
      </w:r>
      <w:r w:rsidR="00F729FF">
        <w:t xml:space="preserve"> atividades </w:t>
      </w:r>
      <w:r w:rsidR="00C80530">
        <w:t>n</w:t>
      </w:r>
      <w:r w:rsidR="00F729FF">
        <w:t xml:space="preserve">a </w:t>
      </w:r>
      <w:r w:rsidR="007D6659">
        <w:t>A</w:t>
      </w:r>
      <w:r w:rsidR="00F729FF">
        <w:t>ssociação</w:t>
      </w:r>
      <w:r w:rsidR="00C80530">
        <w:t xml:space="preserve"> dirigida aos vários públicos que aqui habitam. A</w:t>
      </w:r>
      <w:r w:rsidR="00F729FF">
        <w:t xml:space="preserve"> promo</w:t>
      </w:r>
      <w:r w:rsidR="00C80530">
        <w:t>ção</w:t>
      </w:r>
      <w:r w:rsidR="00F729FF">
        <w:t xml:space="preserve"> </w:t>
      </w:r>
      <w:r w:rsidR="00C80530">
        <w:t>d</w:t>
      </w:r>
      <w:r w:rsidR="00F729FF">
        <w:t>a fidelização</w:t>
      </w:r>
      <w:r w:rsidR="00345DA8">
        <w:t xml:space="preserve"> é feita</w:t>
      </w:r>
      <w:r w:rsidR="00F729FF">
        <w:t xml:space="preserve"> </w:t>
      </w:r>
      <w:r w:rsidR="00C80530">
        <w:t>através</w:t>
      </w:r>
      <w:r w:rsidR="00F729FF">
        <w:t xml:space="preserve"> </w:t>
      </w:r>
      <w:r w:rsidR="00C80530">
        <w:t>d</w:t>
      </w:r>
      <w:r w:rsidR="00F729FF">
        <w:t xml:space="preserve">a participação dos nossos associados, e restante população, </w:t>
      </w:r>
      <w:r w:rsidR="00C80530">
        <w:t xml:space="preserve">quer </w:t>
      </w:r>
      <w:r w:rsidR="00F729FF">
        <w:t>nas</w:t>
      </w:r>
      <w:r w:rsidR="00C80530">
        <w:t xml:space="preserve"> atividades de limpeza, recuperação e manutenção das instalações, quer nas</w:t>
      </w:r>
      <w:r w:rsidR="00F729FF">
        <w:t xml:space="preserve"> atividades propostas</w:t>
      </w:r>
      <w:r w:rsidR="00C80530">
        <w:t xml:space="preserve"> para</w:t>
      </w:r>
      <w:r w:rsidR="00F729FF">
        <w:t xml:space="preserve"> tornar a nossa Associação num verdadeiro espaço cultural, desportivo e de convívio</w:t>
      </w:r>
      <w:r w:rsidR="007D6659">
        <w:t xml:space="preserve"> social</w:t>
      </w:r>
      <w:r w:rsidR="00F729FF">
        <w:t>.</w:t>
      </w:r>
    </w:p>
    <w:p w14:paraId="1E6D9A78" w14:textId="21603A48" w:rsidR="00AE6994" w:rsidRDefault="00AE6994" w:rsidP="00AE6994">
      <w:r>
        <w:t>Desenvolve</w:t>
      </w:r>
      <w:r w:rsidR="00C80530">
        <w:t>mos</w:t>
      </w:r>
      <w:r>
        <w:t xml:space="preserve"> </w:t>
      </w:r>
      <w:r w:rsidR="00C80530">
        <w:t>essas</w:t>
      </w:r>
      <w:r>
        <w:t xml:space="preserve"> atividades com o voluntariado dos membros dos seus órgãos sociais, associados e demais colaboradores.</w:t>
      </w:r>
    </w:p>
    <w:p w14:paraId="293A91C8" w14:textId="1FCF96F1" w:rsidR="00772E70" w:rsidRDefault="00C80530" w:rsidP="00772E70">
      <w:r>
        <w:t xml:space="preserve">O nosso desafio foi o de garantir que os associados se identificassem com a missão, garantir a participação de todos para tornar </w:t>
      </w:r>
      <w:r w:rsidR="00772E70">
        <w:t>a Associação um espaço que preze a união entre todos.</w:t>
      </w:r>
    </w:p>
    <w:p w14:paraId="458120EE" w14:textId="5A032999" w:rsidR="004874EB" w:rsidRPr="00B76337" w:rsidRDefault="00C80530" w:rsidP="00B76337">
      <w:r>
        <w:t>Passamos a apresentar um resumo das atividades desenvolvidas neste ano nas seguinte</w:t>
      </w:r>
      <w:r w:rsidR="002C7908">
        <w:t>s</w:t>
      </w:r>
      <w:r>
        <w:t xml:space="preserve"> categorias, </w:t>
      </w:r>
      <w:r w:rsidR="002C7908">
        <w:t>mecanismos de comunicação e atividades desenvolvidas.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921"/>
        <w:gridCol w:w="2717"/>
        <w:gridCol w:w="3548"/>
      </w:tblGrid>
      <w:tr w:rsidR="009724D7" w14:paraId="570B29EF" w14:textId="77777777" w:rsidTr="005F2858">
        <w:tc>
          <w:tcPr>
            <w:tcW w:w="1951" w:type="dxa"/>
            <w:vMerge w:val="restart"/>
          </w:tcPr>
          <w:p w14:paraId="43B9F00D" w14:textId="0FA9F405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  <w:proofErr w:type="spellStart"/>
            <w:r>
              <w:rPr>
                <w:rFonts w:cstheme="minorHAnsi"/>
                <w:b/>
                <w:bCs/>
                <w:sz w:val="22"/>
                <w:szCs w:val="22"/>
              </w:rPr>
              <w:t>Amientais</w:t>
            </w:r>
            <w:proofErr w:type="spellEnd"/>
          </w:p>
        </w:tc>
        <w:tc>
          <w:tcPr>
            <w:tcW w:w="2693" w:type="dxa"/>
          </w:tcPr>
          <w:p w14:paraId="4F3AFC90" w14:textId="340B9423" w:rsidR="00345DA8" w:rsidRPr="005F2858" w:rsidRDefault="00345DA8" w:rsidP="00345DA8">
            <w:pPr>
              <w:rPr>
                <w:rFonts w:cstheme="minorHAnsi"/>
                <w:sz w:val="16"/>
                <w:szCs w:val="16"/>
              </w:rPr>
            </w:pPr>
            <w:proofErr w:type="spellStart"/>
            <w:r w:rsidRPr="00345DA8">
              <w:rPr>
                <w:rFonts w:cstheme="minorHAnsi"/>
                <w:b/>
                <w:bCs/>
              </w:rPr>
              <w:t>Plogging</w:t>
            </w:r>
            <w:proofErr w:type="spellEnd"/>
            <w:r w:rsidRPr="00345DA8">
              <w:rPr>
                <w:rFonts w:cstheme="minorHAnsi"/>
                <w:b/>
                <w:bCs/>
              </w:rPr>
              <w:t xml:space="preserve"> </w:t>
            </w:r>
            <w:proofErr w:type="spellStart"/>
            <w:r w:rsidRPr="00345DA8">
              <w:rPr>
                <w:rFonts w:cstheme="minorHAnsi"/>
                <w:b/>
                <w:bCs/>
              </w:rPr>
              <w:t>Challenge</w:t>
            </w:r>
            <w:proofErr w:type="spellEnd"/>
            <w:r w:rsidRPr="00345DA8">
              <w:rPr>
                <w:rFonts w:cstheme="minorHAnsi"/>
                <w:b/>
                <w:bCs/>
              </w:rPr>
              <w:t xml:space="preserve"> Portugal 2023</w:t>
            </w:r>
            <w:r w:rsidR="005F2858">
              <w:rPr>
                <w:rFonts w:cstheme="minorHAnsi"/>
                <w:b/>
                <w:bCs/>
              </w:rPr>
              <w:t>-</w:t>
            </w:r>
            <w:r w:rsidR="005F2858">
              <w:rPr>
                <w:rFonts w:cstheme="minorHAnsi"/>
                <w:sz w:val="16"/>
                <w:szCs w:val="16"/>
              </w:rPr>
              <w:t>Pela primeira vez participamos nesta iniciativa que consistiu em fazer um passeio pela mata e pista de aviação a recolher o lixo que encontramos pelo caminho, separar os recicláveis e entrega no ecoponto devido.</w:t>
            </w:r>
          </w:p>
        </w:tc>
        <w:tc>
          <w:tcPr>
            <w:tcW w:w="3692" w:type="dxa"/>
          </w:tcPr>
          <w:p w14:paraId="24F7F1FC" w14:textId="6ABAFEA8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0CE0F79B" wp14:editId="168CA345">
                  <wp:extent cx="561433" cy="794335"/>
                  <wp:effectExtent l="0" t="0" r="0" b="6350"/>
                  <wp:docPr id="1422842100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842100" name="Imagem 142284210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430" cy="82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2858"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31059150" wp14:editId="44034B1F">
                  <wp:extent cx="803403" cy="602552"/>
                  <wp:effectExtent l="0" t="0" r="0" b="0"/>
                  <wp:docPr id="640558630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558630" name="Imagem 64055863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890" cy="612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2858"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22C861DA" wp14:editId="720AC998">
                  <wp:extent cx="635635" cy="476727"/>
                  <wp:effectExtent l="0" t="0" r="0" b="0"/>
                  <wp:docPr id="640135606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135606" name="Imagem 64013560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662" cy="484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4D7" w14:paraId="4C9AB24F" w14:textId="77777777" w:rsidTr="005F2858">
        <w:tc>
          <w:tcPr>
            <w:tcW w:w="1951" w:type="dxa"/>
            <w:vMerge/>
          </w:tcPr>
          <w:p w14:paraId="6254AA69" w14:textId="77777777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693" w:type="dxa"/>
          </w:tcPr>
          <w:p w14:paraId="651A7042" w14:textId="11C6F639" w:rsidR="00345DA8" w:rsidRPr="005F2858" w:rsidRDefault="00345DA8" w:rsidP="005F2858">
            <w:pPr>
              <w:rPr>
                <w:rFonts w:cstheme="minorHAnsi"/>
                <w:sz w:val="16"/>
                <w:szCs w:val="16"/>
              </w:rPr>
            </w:pPr>
            <w:proofErr w:type="gramStart"/>
            <w:r w:rsidRPr="00345DA8">
              <w:rPr>
                <w:rFonts w:cstheme="minorHAnsi"/>
                <w:b/>
                <w:bCs/>
              </w:rPr>
              <w:t>Limpeza Ribeira</w:t>
            </w:r>
            <w:r w:rsidR="005F2858">
              <w:rPr>
                <w:rFonts w:cstheme="minorHAnsi"/>
                <w:b/>
                <w:bCs/>
              </w:rPr>
              <w:t>-</w:t>
            </w:r>
            <w:r w:rsidR="005F2858">
              <w:rPr>
                <w:rFonts w:cstheme="minorHAnsi"/>
                <w:sz w:val="16"/>
                <w:szCs w:val="16"/>
              </w:rPr>
              <w:t>A</w:t>
            </w:r>
            <w:proofErr w:type="gramEnd"/>
            <w:r w:rsidR="005F2858">
              <w:rPr>
                <w:rFonts w:cstheme="minorHAnsi"/>
                <w:sz w:val="16"/>
                <w:szCs w:val="16"/>
              </w:rPr>
              <w:t xml:space="preserve"> ribeira que atravessa a aldeia, durante o verão enche-se de detritos que não permitem o bom escoamento das águas pluviais. Assinalamos o Dia dos Rios com a limpeza de parte desta ribeira.</w:t>
            </w:r>
          </w:p>
        </w:tc>
        <w:tc>
          <w:tcPr>
            <w:tcW w:w="3692" w:type="dxa"/>
          </w:tcPr>
          <w:p w14:paraId="42518651" w14:textId="784F6760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794714CE" wp14:editId="7DAB13E0">
                  <wp:extent cx="586026" cy="828918"/>
                  <wp:effectExtent l="0" t="0" r="5080" b="0"/>
                  <wp:docPr id="1701910726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910726" name="Imagem 170191072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592" cy="849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2858"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193DBA60" wp14:editId="3F37B258">
                  <wp:extent cx="859790" cy="859790"/>
                  <wp:effectExtent l="0" t="0" r="0" b="0"/>
                  <wp:docPr id="1596217815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217815" name="Imagem 159621781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741" cy="870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4D7" w14:paraId="3F1191E6" w14:textId="77777777" w:rsidTr="005F2858">
        <w:tc>
          <w:tcPr>
            <w:tcW w:w="1951" w:type="dxa"/>
            <w:vMerge w:val="restart"/>
          </w:tcPr>
          <w:p w14:paraId="65B75537" w14:textId="5816AEA1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  <w:r>
              <w:rPr>
                <w:rFonts w:cstheme="minorHAnsi"/>
                <w:b/>
                <w:bCs/>
                <w:sz w:val="22"/>
                <w:szCs w:val="22"/>
              </w:rPr>
              <w:t>Desportivas</w:t>
            </w:r>
          </w:p>
        </w:tc>
        <w:tc>
          <w:tcPr>
            <w:tcW w:w="2693" w:type="dxa"/>
          </w:tcPr>
          <w:p w14:paraId="454D1AFD" w14:textId="410F8F22" w:rsidR="00345DA8" w:rsidRPr="005F2858" w:rsidRDefault="00345DA8" w:rsidP="00772E70">
            <w:pPr>
              <w:jc w:val="both"/>
              <w:rPr>
                <w:rFonts w:cstheme="minorHAnsi"/>
                <w:sz w:val="16"/>
                <w:szCs w:val="16"/>
              </w:rPr>
            </w:pPr>
            <w:r w:rsidRPr="00345DA8">
              <w:rPr>
                <w:rFonts w:cstheme="minorHAnsi"/>
                <w:b/>
                <w:bCs/>
              </w:rPr>
              <w:t xml:space="preserve">Passeio de </w:t>
            </w:r>
            <w:proofErr w:type="spellStart"/>
            <w:r w:rsidRPr="00345DA8">
              <w:rPr>
                <w:rFonts w:cstheme="minorHAnsi"/>
                <w:b/>
                <w:bCs/>
              </w:rPr>
              <w:t>Motas</w:t>
            </w:r>
            <w:r w:rsidR="005F2858">
              <w:rPr>
                <w:rFonts w:cstheme="minorHAnsi"/>
                <w:b/>
                <w:bCs/>
              </w:rPr>
              <w:t>-</w:t>
            </w:r>
            <w:r w:rsidR="005F2858" w:rsidRPr="005F2858">
              <w:rPr>
                <w:rFonts w:cstheme="minorHAnsi"/>
                <w:sz w:val="16"/>
                <w:szCs w:val="16"/>
              </w:rPr>
              <w:t>A</w:t>
            </w:r>
            <w:proofErr w:type="spellEnd"/>
            <w:r w:rsidR="005F2858" w:rsidRPr="005F2858">
              <w:rPr>
                <w:rFonts w:cstheme="minorHAnsi"/>
                <w:sz w:val="16"/>
                <w:szCs w:val="16"/>
              </w:rPr>
              <w:t xml:space="preserve"> Chã t</w:t>
            </w:r>
            <w:r w:rsidR="005F2858">
              <w:rPr>
                <w:rFonts w:cstheme="minorHAnsi"/>
                <w:sz w:val="16"/>
                <w:szCs w:val="16"/>
              </w:rPr>
              <w:t>em tradição de desportos motorizados. Neste ano voltamos a aliciar os nossos simpatizantes e associados a fazer um passeio de motorizadas pela região, seguida de provas de perícias.</w:t>
            </w:r>
          </w:p>
        </w:tc>
        <w:tc>
          <w:tcPr>
            <w:tcW w:w="3692" w:type="dxa"/>
          </w:tcPr>
          <w:p w14:paraId="745AD7CF" w14:textId="77777777" w:rsidR="00ED4A95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679E034A" wp14:editId="29ED9FBB">
                  <wp:extent cx="748763" cy="785488"/>
                  <wp:effectExtent l="0" t="0" r="0" b="0"/>
                  <wp:docPr id="1340247108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247108" name="Imagem 134024710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763" cy="785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2858"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35B8C4ED" wp14:editId="43396F80">
                  <wp:extent cx="787547" cy="787547"/>
                  <wp:effectExtent l="0" t="0" r="6350" b="6350"/>
                  <wp:docPr id="1773783986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783986" name="Imagem 177378398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547" cy="787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Grilledutableau"/>
              <w:tblW w:w="0" w:type="auto"/>
              <w:tblLook w:val="04A0" w:firstRow="1" w:lastRow="0" w:firstColumn="1" w:lastColumn="0" w:noHBand="0" w:noVBand="1"/>
            </w:tblPr>
            <w:tblGrid>
              <w:gridCol w:w="1672"/>
              <w:gridCol w:w="1650"/>
            </w:tblGrid>
            <w:tr w:rsidR="00ED4A95" w14:paraId="2A96E029" w14:textId="77777777" w:rsidTr="00ED4A95">
              <w:tc>
                <w:tcPr>
                  <w:tcW w:w="1693" w:type="dxa"/>
                </w:tcPr>
                <w:p w14:paraId="1B5134B9" w14:textId="7C4B4640" w:rsidR="00ED4A95" w:rsidRDefault="00ED4A95" w:rsidP="00772E70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Entradas</w:t>
                  </w:r>
                </w:p>
              </w:tc>
              <w:tc>
                <w:tcPr>
                  <w:tcW w:w="1693" w:type="dxa"/>
                </w:tcPr>
                <w:p w14:paraId="15604DD7" w14:textId="4B23361C" w:rsidR="00ED4A95" w:rsidRPr="00ED4A95" w:rsidRDefault="00ED4A95" w:rsidP="00ED4A95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1511,80</w:t>
                  </w:r>
                </w:p>
              </w:tc>
            </w:tr>
            <w:tr w:rsidR="00ED4A95" w14:paraId="2DEC9EB3" w14:textId="77777777" w:rsidTr="00ED4A95">
              <w:tc>
                <w:tcPr>
                  <w:tcW w:w="1693" w:type="dxa"/>
                </w:tcPr>
                <w:p w14:paraId="7922616E" w14:textId="0D693E21" w:rsidR="00ED4A95" w:rsidRDefault="00ED4A95" w:rsidP="00772E70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Despesas</w:t>
                  </w:r>
                </w:p>
              </w:tc>
              <w:tc>
                <w:tcPr>
                  <w:tcW w:w="1693" w:type="dxa"/>
                </w:tcPr>
                <w:p w14:paraId="37009F50" w14:textId="2807E0F2" w:rsidR="00ED4A95" w:rsidRPr="00ED4A95" w:rsidRDefault="00ED4A95" w:rsidP="00ED4A95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1351,68</w:t>
                  </w:r>
                </w:p>
              </w:tc>
            </w:tr>
            <w:tr w:rsidR="00ED4A95" w14:paraId="1481C218" w14:textId="77777777" w:rsidTr="00ED4A95">
              <w:tc>
                <w:tcPr>
                  <w:tcW w:w="1693" w:type="dxa"/>
                </w:tcPr>
                <w:p w14:paraId="6990FC50" w14:textId="22A33F59" w:rsidR="00ED4A95" w:rsidRDefault="00ED4A95" w:rsidP="00772E70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Balanço</w:t>
                  </w:r>
                </w:p>
              </w:tc>
              <w:tc>
                <w:tcPr>
                  <w:tcW w:w="1693" w:type="dxa"/>
                </w:tcPr>
                <w:p w14:paraId="7A2C673E" w14:textId="50652CBE" w:rsidR="00ED4A95" w:rsidRPr="00ED4A95" w:rsidRDefault="00ED4A95" w:rsidP="00ED4A95">
                  <w:pPr>
                    <w:jc w:val="right"/>
                    <w:rPr>
                      <w:rFonts w:cstheme="minorHAnsi"/>
                      <w:color w:val="00B050"/>
                      <w:sz w:val="16"/>
                      <w:szCs w:val="16"/>
                    </w:rPr>
                  </w:pPr>
                  <w:r>
                    <w:rPr>
                      <w:rFonts w:cstheme="minorHAnsi"/>
                      <w:color w:val="00B050"/>
                      <w:sz w:val="16"/>
                      <w:szCs w:val="16"/>
                    </w:rPr>
                    <w:t>160,12</w:t>
                  </w:r>
                </w:p>
              </w:tc>
            </w:tr>
          </w:tbl>
          <w:p w14:paraId="3A1126FD" w14:textId="6341F4D7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</w:tr>
      <w:tr w:rsidR="009724D7" w14:paraId="54923B2F" w14:textId="77777777" w:rsidTr="005F2858">
        <w:tc>
          <w:tcPr>
            <w:tcW w:w="1951" w:type="dxa"/>
            <w:vMerge/>
          </w:tcPr>
          <w:p w14:paraId="2017042A" w14:textId="77777777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693" w:type="dxa"/>
          </w:tcPr>
          <w:p w14:paraId="2029772B" w14:textId="77777777" w:rsidR="00345DA8" w:rsidRDefault="00345DA8" w:rsidP="00772E70">
            <w:pPr>
              <w:jc w:val="both"/>
              <w:rPr>
                <w:rFonts w:cstheme="minorHAnsi"/>
                <w:b/>
                <w:bCs/>
              </w:rPr>
            </w:pPr>
            <w:r w:rsidRPr="00345DA8">
              <w:rPr>
                <w:rFonts w:cstheme="minorHAnsi"/>
                <w:b/>
                <w:bCs/>
              </w:rPr>
              <w:t>Torneio de Sueca</w:t>
            </w:r>
          </w:p>
          <w:tbl>
            <w:tblPr>
              <w:tblStyle w:val="Grilledutableau"/>
              <w:tblW w:w="0" w:type="auto"/>
              <w:tblLook w:val="04A0" w:firstRow="1" w:lastRow="0" w:firstColumn="1" w:lastColumn="0" w:noHBand="0" w:noVBand="1"/>
            </w:tblPr>
            <w:tblGrid>
              <w:gridCol w:w="1413"/>
              <w:gridCol w:w="1078"/>
            </w:tblGrid>
            <w:tr w:rsidR="00ED4A95" w14:paraId="4CAED451" w14:textId="77777777" w:rsidTr="00685D59">
              <w:tc>
                <w:tcPr>
                  <w:tcW w:w="1693" w:type="dxa"/>
                </w:tcPr>
                <w:p w14:paraId="4B2BA948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Entradas</w:t>
                  </w:r>
                </w:p>
              </w:tc>
              <w:tc>
                <w:tcPr>
                  <w:tcW w:w="1693" w:type="dxa"/>
                </w:tcPr>
                <w:p w14:paraId="650A06AC" w14:textId="3A473A56" w:rsidR="00ED4A95" w:rsidRPr="00ED4A95" w:rsidRDefault="009724D7" w:rsidP="00ED4A95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539,00</w:t>
                  </w:r>
                </w:p>
              </w:tc>
            </w:tr>
            <w:tr w:rsidR="00ED4A95" w14:paraId="610A2B71" w14:textId="77777777" w:rsidTr="00685D59">
              <w:tc>
                <w:tcPr>
                  <w:tcW w:w="1693" w:type="dxa"/>
                </w:tcPr>
                <w:p w14:paraId="6A140D7A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Despesas</w:t>
                  </w:r>
                </w:p>
              </w:tc>
              <w:tc>
                <w:tcPr>
                  <w:tcW w:w="1693" w:type="dxa"/>
                </w:tcPr>
                <w:p w14:paraId="1E55EA4C" w14:textId="59C54774" w:rsidR="00ED4A95" w:rsidRPr="00ED4A95" w:rsidRDefault="009724D7" w:rsidP="00ED4A95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339,45</w:t>
                  </w:r>
                </w:p>
              </w:tc>
            </w:tr>
            <w:tr w:rsidR="00ED4A95" w14:paraId="7C23AAB4" w14:textId="77777777" w:rsidTr="00685D59">
              <w:tc>
                <w:tcPr>
                  <w:tcW w:w="1693" w:type="dxa"/>
                </w:tcPr>
                <w:p w14:paraId="5E3172FA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Balanço</w:t>
                  </w:r>
                </w:p>
              </w:tc>
              <w:tc>
                <w:tcPr>
                  <w:tcW w:w="1693" w:type="dxa"/>
                </w:tcPr>
                <w:p w14:paraId="2A14D45D" w14:textId="56E421C5" w:rsidR="00ED4A95" w:rsidRPr="009724D7" w:rsidRDefault="009724D7" w:rsidP="00ED4A95">
                  <w:pPr>
                    <w:jc w:val="right"/>
                    <w:rPr>
                      <w:rFonts w:cstheme="minorHAnsi"/>
                      <w:color w:val="00B050"/>
                      <w:sz w:val="16"/>
                      <w:szCs w:val="16"/>
                    </w:rPr>
                  </w:pPr>
                  <w:r>
                    <w:rPr>
                      <w:rFonts w:cstheme="minorHAnsi"/>
                      <w:color w:val="00B050"/>
                      <w:sz w:val="16"/>
                      <w:szCs w:val="16"/>
                    </w:rPr>
                    <w:t>199,55</w:t>
                  </w:r>
                </w:p>
              </w:tc>
            </w:tr>
          </w:tbl>
          <w:p w14:paraId="2E079068" w14:textId="442D1856" w:rsidR="00ED4A95" w:rsidRPr="005F2858" w:rsidRDefault="00ED4A95" w:rsidP="00772E70">
            <w:pPr>
              <w:jc w:val="both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692" w:type="dxa"/>
          </w:tcPr>
          <w:p w14:paraId="733BB4C1" w14:textId="080BF9B8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4E77BED7" wp14:editId="0F2CDB47">
                  <wp:extent cx="845050" cy="1195297"/>
                  <wp:effectExtent l="0" t="0" r="0" b="0"/>
                  <wp:docPr id="109507225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507225" name="Imagem 10950722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170" cy="1212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4D7" w14:paraId="0AD789FA" w14:textId="77777777" w:rsidTr="005F2858">
        <w:tc>
          <w:tcPr>
            <w:tcW w:w="1951" w:type="dxa"/>
            <w:vMerge/>
          </w:tcPr>
          <w:p w14:paraId="08F569A5" w14:textId="77777777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693" w:type="dxa"/>
          </w:tcPr>
          <w:p w14:paraId="69E6D556" w14:textId="77777777" w:rsidR="00ED4A95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  <w:r w:rsidRPr="00345DA8">
              <w:rPr>
                <w:rFonts w:cstheme="minorHAnsi"/>
                <w:b/>
                <w:bCs/>
              </w:rPr>
              <w:t>Torneio malha</w:t>
            </w:r>
          </w:p>
          <w:tbl>
            <w:tblPr>
              <w:tblStyle w:val="Grilledutableau"/>
              <w:tblW w:w="0" w:type="auto"/>
              <w:tblLook w:val="04A0" w:firstRow="1" w:lastRow="0" w:firstColumn="1" w:lastColumn="0" w:noHBand="0" w:noVBand="1"/>
            </w:tblPr>
            <w:tblGrid>
              <w:gridCol w:w="1413"/>
              <w:gridCol w:w="1078"/>
            </w:tblGrid>
            <w:tr w:rsidR="00ED4A95" w14:paraId="472C35A6" w14:textId="77777777" w:rsidTr="00685D59">
              <w:tc>
                <w:tcPr>
                  <w:tcW w:w="1693" w:type="dxa"/>
                </w:tcPr>
                <w:p w14:paraId="5793256C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Entradas</w:t>
                  </w:r>
                </w:p>
              </w:tc>
              <w:tc>
                <w:tcPr>
                  <w:tcW w:w="1693" w:type="dxa"/>
                </w:tcPr>
                <w:p w14:paraId="430F90A0" w14:textId="16136728" w:rsidR="00ED4A95" w:rsidRPr="009724D7" w:rsidRDefault="009724D7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207,82</w:t>
                  </w:r>
                </w:p>
              </w:tc>
            </w:tr>
            <w:tr w:rsidR="00ED4A95" w14:paraId="7911D746" w14:textId="77777777" w:rsidTr="00685D59">
              <w:tc>
                <w:tcPr>
                  <w:tcW w:w="1693" w:type="dxa"/>
                </w:tcPr>
                <w:p w14:paraId="0612EDE3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Despesas</w:t>
                  </w:r>
                </w:p>
              </w:tc>
              <w:tc>
                <w:tcPr>
                  <w:tcW w:w="1693" w:type="dxa"/>
                </w:tcPr>
                <w:p w14:paraId="1F3CC302" w14:textId="077B5175" w:rsidR="00ED4A95" w:rsidRPr="009724D7" w:rsidRDefault="009724D7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38,39</w:t>
                  </w:r>
                </w:p>
              </w:tc>
            </w:tr>
            <w:tr w:rsidR="00ED4A95" w14:paraId="76D23FB0" w14:textId="77777777" w:rsidTr="00685D59">
              <w:tc>
                <w:tcPr>
                  <w:tcW w:w="1693" w:type="dxa"/>
                </w:tcPr>
                <w:p w14:paraId="3C7C976F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Balanço</w:t>
                  </w:r>
                </w:p>
              </w:tc>
              <w:tc>
                <w:tcPr>
                  <w:tcW w:w="1693" w:type="dxa"/>
                </w:tcPr>
                <w:p w14:paraId="12CA52AC" w14:textId="30664D76" w:rsidR="00ED4A95" w:rsidRPr="009724D7" w:rsidRDefault="009724D7" w:rsidP="009724D7">
                  <w:pPr>
                    <w:jc w:val="right"/>
                    <w:rPr>
                      <w:rFonts w:cstheme="minorHAnsi"/>
                      <w:color w:val="00B050"/>
                      <w:sz w:val="16"/>
                      <w:szCs w:val="16"/>
                    </w:rPr>
                  </w:pPr>
                  <w:r>
                    <w:rPr>
                      <w:rFonts w:cstheme="minorHAnsi"/>
                      <w:color w:val="00B050"/>
                      <w:sz w:val="16"/>
                      <w:szCs w:val="16"/>
                    </w:rPr>
                    <w:t>169,43</w:t>
                  </w:r>
                </w:p>
              </w:tc>
            </w:tr>
          </w:tbl>
          <w:p w14:paraId="49E2A42D" w14:textId="4B4324C7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3692" w:type="dxa"/>
          </w:tcPr>
          <w:p w14:paraId="16C125E5" w14:textId="62536096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33AD36E1" wp14:editId="38BEDCEC">
                  <wp:extent cx="857526" cy="1212946"/>
                  <wp:effectExtent l="0" t="0" r="0" b="0"/>
                  <wp:docPr id="105959862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59862" name="Imagem 10595986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224" cy="1236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4D7" w14:paraId="0DB5ECAF" w14:textId="77777777" w:rsidTr="005F2858">
        <w:tc>
          <w:tcPr>
            <w:tcW w:w="1951" w:type="dxa"/>
            <w:vMerge/>
          </w:tcPr>
          <w:p w14:paraId="2AA65E48" w14:textId="77777777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693" w:type="dxa"/>
          </w:tcPr>
          <w:p w14:paraId="728D94E5" w14:textId="77777777" w:rsidR="00345DA8" w:rsidRDefault="00345DA8" w:rsidP="007E49FE">
            <w:pPr>
              <w:rPr>
                <w:rFonts w:cstheme="minorHAnsi"/>
                <w:sz w:val="16"/>
                <w:szCs w:val="16"/>
              </w:rPr>
            </w:pPr>
            <w:r w:rsidRPr="00345DA8">
              <w:rPr>
                <w:rFonts w:cstheme="minorHAnsi"/>
                <w:b/>
                <w:bCs/>
              </w:rPr>
              <w:t>Mobilidade na terceira id</w:t>
            </w:r>
            <w:r>
              <w:rPr>
                <w:rFonts w:cstheme="minorHAnsi"/>
                <w:b/>
                <w:bCs/>
              </w:rPr>
              <w:t>a</w:t>
            </w:r>
            <w:r w:rsidRPr="00345DA8">
              <w:rPr>
                <w:rFonts w:cstheme="minorHAnsi"/>
                <w:b/>
                <w:bCs/>
              </w:rPr>
              <w:t>de</w:t>
            </w:r>
            <w:r w:rsidR="005F2858">
              <w:rPr>
                <w:rFonts w:cstheme="minorHAnsi"/>
                <w:b/>
                <w:bCs/>
              </w:rPr>
              <w:t>-</w:t>
            </w:r>
            <w:r w:rsidR="005F2858" w:rsidRPr="005F2858">
              <w:rPr>
                <w:rFonts w:cstheme="minorHAnsi"/>
                <w:sz w:val="16"/>
                <w:szCs w:val="16"/>
              </w:rPr>
              <w:t xml:space="preserve"> Para assinalar</w:t>
            </w:r>
            <w:r w:rsidR="005F2858">
              <w:rPr>
                <w:rFonts w:cstheme="minorHAnsi"/>
                <w:sz w:val="16"/>
                <w:szCs w:val="16"/>
              </w:rPr>
              <w:t xml:space="preserve"> o dia do idoso promovemos uma </w:t>
            </w:r>
            <w:proofErr w:type="spellStart"/>
            <w:r w:rsidR="005F2858">
              <w:rPr>
                <w:rFonts w:cstheme="minorHAnsi"/>
                <w:sz w:val="16"/>
                <w:szCs w:val="16"/>
              </w:rPr>
              <w:t>actividade</w:t>
            </w:r>
            <w:proofErr w:type="spellEnd"/>
            <w:r w:rsidR="005F2858">
              <w:rPr>
                <w:rFonts w:cstheme="minorHAnsi"/>
                <w:sz w:val="16"/>
                <w:szCs w:val="16"/>
              </w:rPr>
              <w:t xml:space="preserve"> de ginástica adaptada</w:t>
            </w:r>
          </w:p>
          <w:p w14:paraId="4B7BAAC0" w14:textId="524D5DDB" w:rsidR="00ED4A95" w:rsidRPr="005F2858" w:rsidRDefault="00ED4A95" w:rsidP="007E49FE">
            <w:pPr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692" w:type="dxa"/>
          </w:tcPr>
          <w:p w14:paraId="6252633C" w14:textId="403E6913" w:rsidR="00345DA8" w:rsidRDefault="00345DA8" w:rsidP="00772E70">
            <w:pPr>
              <w:jc w:val="both"/>
              <w:rPr>
                <w:rFonts w:cstheme="minorHAnsi"/>
                <w:b/>
                <w:bCs/>
                <w:noProof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4FD0FA1C" wp14:editId="3C705699">
                  <wp:extent cx="859276" cy="1145701"/>
                  <wp:effectExtent l="0" t="0" r="0" b="0"/>
                  <wp:docPr id="1375772139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772139" name="Imagem 137577213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762" cy="1179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4D7" w14:paraId="41B7294D" w14:textId="77777777" w:rsidTr="005F2858">
        <w:tc>
          <w:tcPr>
            <w:tcW w:w="1951" w:type="dxa"/>
            <w:vMerge w:val="restart"/>
          </w:tcPr>
          <w:p w14:paraId="09D4EFC0" w14:textId="1957E4A3" w:rsidR="00345DA8" w:rsidRDefault="00345DA8" w:rsidP="007D6659">
            <w:pPr>
              <w:rPr>
                <w:rFonts w:cstheme="minorHAnsi"/>
                <w:b/>
                <w:bCs/>
                <w:sz w:val="22"/>
                <w:szCs w:val="22"/>
              </w:rPr>
            </w:pPr>
            <w:r>
              <w:rPr>
                <w:rFonts w:cstheme="minorHAnsi"/>
                <w:b/>
                <w:bCs/>
                <w:sz w:val="22"/>
                <w:szCs w:val="22"/>
              </w:rPr>
              <w:t>Culturais e Sociais</w:t>
            </w:r>
          </w:p>
        </w:tc>
        <w:tc>
          <w:tcPr>
            <w:tcW w:w="2693" w:type="dxa"/>
          </w:tcPr>
          <w:p w14:paraId="48FE4781" w14:textId="54BDED99" w:rsidR="00345DA8" w:rsidRPr="005F2858" w:rsidRDefault="00345DA8" w:rsidP="007E49FE">
            <w:pPr>
              <w:rPr>
                <w:rFonts w:cstheme="minorHAnsi"/>
                <w:sz w:val="16"/>
                <w:szCs w:val="16"/>
              </w:rPr>
            </w:pPr>
            <w:r w:rsidRPr="00345DA8">
              <w:rPr>
                <w:rFonts w:cstheme="minorHAnsi"/>
                <w:b/>
                <w:bCs/>
              </w:rPr>
              <w:t xml:space="preserve">Festival dos </w:t>
            </w:r>
            <w:proofErr w:type="spellStart"/>
            <w:r w:rsidRPr="00345DA8">
              <w:rPr>
                <w:rFonts w:cstheme="minorHAnsi"/>
                <w:b/>
                <w:bCs/>
              </w:rPr>
              <w:t>E</w:t>
            </w:r>
            <w:r>
              <w:rPr>
                <w:rFonts w:cstheme="minorHAnsi"/>
                <w:b/>
                <w:bCs/>
              </w:rPr>
              <w:t>s</w:t>
            </w:r>
            <w:r w:rsidRPr="00345DA8">
              <w:rPr>
                <w:rFonts w:cstheme="minorHAnsi"/>
                <w:b/>
                <w:bCs/>
              </w:rPr>
              <w:t>pantalhos</w:t>
            </w:r>
            <w:r w:rsidR="005F2858">
              <w:rPr>
                <w:rFonts w:cstheme="minorHAnsi"/>
                <w:sz w:val="16"/>
                <w:szCs w:val="16"/>
              </w:rPr>
              <w:t>-O</w:t>
            </w:r>
            <w:proofErr w:type="spellEnd"/>
            <w:r w:rsidR="005F2858">
              <w:rPr>
                <w:rFonts w:cstheme="minorHAnsi"/>
                <w:sz w:val="16"/>
                <w:szCs w:val="16"/>
              </w:rPr>
              <w:t xml:space="preserve"> </w:t>
            </w:r>
            <w:proofErr w:type="gramStart"/>
            <w:r w:rsidR="005F2858">
              <w:rPr>
                <w:rFonts w:cstheme="minorHAnsi"/>
                <w:sz w:val="16"/>
                <w:szCs w:val="16"/>
              </w:rPr>
              <w:t>dia da Criança</w:t>
            </w:r>
            <w:proofErr w:type="gramEnd"/>
            <w:r w:rsidR="005F2858">
              <w:rPr>
                <w:rFonts w:cstheme="minorHAnsi"/>
                <w:sz w:val="16"/>
                <w:szCs w:val="16"/>
              </w:rPr>
              <w:t xml:space="preserve"> foi assinalado co m atividade de mobilidade com o público mais velho de manha, concurso de espantalhos construídos pelas crianças e jogos tradicionais.</w:t>
            </w:r>
          </w:p>
        </w:tc>
        <w:tc>
          <w:tcPr>
            <w:tcW w:w="3692" w:type="dxa"/>
          </w:tcPr>
          <w:p w14:paraId="62FAE2DE" w14:textId="77777777" w:rsidR="00ED4A95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23D21804" wp14:editId="0A64124E">
                  <wp:extent cx="878239" cy="930423"/>
                  <wp:effectExtent l="0" t="0" r="0" b="0"/>
                  <wp:docPr id="1117543441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543441" name="Imagem 111754344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691" cy="954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Grilledutableau"/>
              <w:tblW w:w="0" w:type="auto"/>
              <w:tblLook w:val="04A0" w:firstRow="1" w:lastRow="0" w:firstColumn="1" w:lastColumn="0" w:noHBand="0" w:noVBand="1"/>
            </w:tblPr>
            <w:tblGrid>
              <w:gridCol w:w="1693"/>
              <w:gridCol w:w="706"/>
            </w:tblGrid>
            <w:tr w:rsidR="00ED4A95" w14:paraId="3025FA61" w14:textId="77777777" w:rsidTr="00ED4A95">
              <w:trPr>
                <w:trHeight w:val="201"/>
              </w:trPr>
              <w:tc>
                <w:tcPr>
                  <w:tcW w:w="1693" w:type="dxa"/>
                </w:tcPr>
                <w:p w14:paraId="4DDE5A81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Entradas</w:t>
                  </w:r>
                </w:p>
              </w:tc>
              <w:tc>
                <w:tcPr>
                  <w:tcW w:w="700" w:type="dxa"/>
                </w:tcPr>
                <w:p w14:paraId="6642EA5E" w14:textId="2DC9B6FD" w:rsidR="00ED4A95" w:rsidRPr="00ED4A95" w:rsidRDefault="00ED4A95" w:rsidP="00ED4A95">
                  <w:pPr>
                    <w:jc w:val="both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326,00</w:t>
                  </w:r>
                </w:p>
              </w:tc>
            </w:tr>
            <w:tr w:rsidR="00ED4A95" w14:paraId="2CE2B441" w14:textId="77777777" w:rsidTr="00ED4A95">
              <w:tc>
                <w:tcPr>
                  <w:tcW w:w="1693" w:type="dxa"/>
                </w:tcPr>
                <w:p w14:paraId="3C033A19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Despesas</w:t>
                  </w:r>
                </w:p>
              </w:tc>
              <w:tc>
                <w:tcPr>
                  <w:tcW w:w="700" w:type="dxa"/>
                </w:tcPr>
                <w:p w14:paraId="62D8A945" w14:textId="480DFC15" w:rsidR="00ED4A95" w:rsidRPr="00ED4A95" w:rsidRDefault="00ED4A95" w:rsidP="00ED4A95">
                  <w:pPr>
                    <w:jc w:val="both"/>
                    <w:rPr>
                      <w:rFonts w:cstheme="minorHAnsi"/>
                      <w:sz w:val="22"/>
                      <w:szCs w:val="22"/>
                    </w:rPr>
                  </w:pPr>
                  <w:r w:rsidRPr="00ED4A95">
                    <w:rPr>
                      <w:rFonts w:cstheme="minorHAnsi"/>
                      <w:sz w:val="16"/>
                      <w:szCs w:val="16"/>
                    </w:rPr>
                    <w:t>136,49</w:t>
                  </w:r>
                </w:p>
              </w:tc>
            </w:tr>
            <w:tr w:rsidR="00ED4A95" w14:paraId="61AA4B40" w14:textId="77777777" w:rsidTr="00ED4A95">
              <w:tc>
                <w:tcPr>
                  <w:tcW w:w="1693" w:type="dxa"/>
                </w:tcPr>
                <w:p w14:paraId="1029E294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Balanço</w:t>
                  </w:r>
                </w:p>
              </w:tc>
              <w:tc>
                <w:tcPr>
                  <w:tcW w:w="700" w:type="dxa"/>
                </w:tcPr>
                <w:p w14:paraId="31E60DC0" w14:textId="5ADF9CE6" w:rsidR="00ED4A95" w:rsidRPr="00ED4A95" w:rsidRDefault="00ED4A95" w:rsidP="00ED4A95">
                  <w:pPr>
                    <w:jc w:val="both"/>
                    <w:rPr>
                      <w:rFonts w:cstheme="minorHAnsi"/>
                      <w:color w:val="00B050"/>
                      <w:sz w:val="16"/>
                      <w:szCs w:val="16"/>
                    </w:rPr>
                  </w:pPr>
                  <w:r>
                    <w:rPr>
                      <w:rFonts w:cstheme="minorHAnsi"/>
                      <w:color w:val="00B050"/>
                      <w:sz w:val="16"/>
                      <w:szCs w:val="16"/>
                    </w:rPr>
                    <w:t>189,51</w:t>
                  </w:r>
                </w:p>
              </w:tc>
            </w:tr>
          </w:tbl>
          <w:p w14:paraId="5E0A06E3" w14:textId="5DFD8C44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</w:tr>
      <w:tr w:rsidR="009724D7" w14:paraId="729E5040" w14:textId="77777777" w:rsidTr="005F2858">
        <w:tc>
          <w:tcPr>
            <w:tcW w:w="1951" w:type="dxa"/>
            <w:vMerge/>
          </w:tcPr>
          <w:p w14:paraId="2AB84BF6" w14:textId="77777777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693" w:type="dxa"/>
          </w:tcPr>
          <w:p w14:paraId="3143E3F9" w14:textId="77777777" w:rsidR="00345DA8" w:rsidRDefault="00345DA8" w:rsidP="00772E70">
            <w:pPr>
              <w:jc w:val="both"/>
              <w:rPr>
                <w:rFonts w:cstheme="minorHAnsi"/>
                <w:b/>
                <w:bCs/>
              </w:rPr>
            </w:pPr>
            <w:r w:rsidRPr="00345DA8">
              <w:rPr>
                <w:rFonts w:cstheme="minorHAnsi"/>
                <w:b/>
                <w:bCs/>
              </w:rPr>
              <w:t>S. João</w:t>
            </w:r>
          </w:p>
          <w:tbl>
            <w:tblPr>
              <w:tblStyle w:val="Grilledutableau"/>
              <w:tblW w:w="0" w:type="auto"/>
              <w:tblLook w:val="04A0" w:firstRow="1" w:lastRow="0" w:firstColumn="1" w:lastColumn="0" w:noHBand="0" w:noVBand="1"/>
            </w:tblPr>
            <w:tblGrid>
              <w:gridCol w:w="1685"/>
              <w:gridCol w:w="706"/>
            </w:tblGrid>
            <w:tr w:rsidR="009724D7" w14:paraId="075EB729" w14:textId="77777777" w:rsidTr="00685D59">
              <w:tc>
                <w:tcPr>
                  <w:tcW w:w="1685" w:type="dxa"/>
                </w:tcPr>
                <w:p w14:paraId="4C503638" w14:textId="77777777" w:rsidR="009724D7" w:rsidRDefault="009724D7" w:rsidP="009724D7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Entradas</w:t>
                  </w:r>
                </w:p>
              </w:tc>
              <w:tc>
                <w:tcPr>
                  <w:tcW w:w="698" w:type="dxa"/>
                </w:tcPr>
                <w:p w14:paraId="3C3CE660" w14:textId="77777777" w:rsidR="009724D7" w:rsidRPr="00ED4A95" w:rsidRDefault="009724D7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785,25</w:t>
                  </w:r>
                </w:p>
              </w:tc>
            </w:tr>
            <w:tr w:rsidR="009724D7" w14:paraId="556D6440" w14:textId="77777777" w:rsidTr="00685D59">
              <w:tc>
                <w:tcPr>
                  <w:tcW w:w="1685" w:type="dxa"/>
                </w:tcPr>
                <w:p w14:paraId="57A561E8" w14:textId="77777777" w:rsidR="009724D7" w:rsidRDefault="009724D7" w:rsidP="009724D7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Despesas</w:t>
                  </w:r>
                </w:p>
              </w:tc>
              <w:tc>
                <w:tcPr>
                  <w:tcW w:w="698" w:type="dxa"/>
                </w:tcPr>
                <w:p w14:paraId="7EA9DC17" w14:textId="77777777" w:rsidR="009724D7" w:rsidRPr="00ED4A95" w:rsidRDefault="009724D7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335,38</w:t>
                  </w:r>
                </w:p>
              </w:tc>
            </w:tr>
            <w:tr w:rsidR="009724D7" w14:paraId="7FFB05B1" w14:textId="77777777" w:rsidTr="00685D59">
              <w:tc>
                <w:tcPr>
                  <w:tcW w:w="1685" w:type="dxa"/>
                </w:tcPr>
                <w:p w14:paraId="60ABDBDE" w14:textId="77777777" w:rsidR="009724D7" w:rsidRDefault="009724D7" w:rsidP="009724D7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Balanço</w:t>
                  </w:r>
                </w:p>
              </w:tc>
              <w:tc>
                <w:tcPr>
                  <w:tcW w:w="698" w:type="dxa"/>
                </w:tcPr>
                <w:p w14:paraId="3C1EADB6" w14:textId="77777777" w:rsidR="009724D7" w:rsidRPr="00ED4A95" w:rsidRDefault="009724D7" w:rsidP="009724D7">
                  <w:pPr>
                    <w:jc w:val="right"/>
                    <w:rPr>
                      <w:rFonts w:cstheme="minorHAnsi"/>
                      <w:color w:val="00B050"/>
                      <w:sz w:val="16"/>
                      <w:szCs w:val="16"/>
                    </w:rPr>
                  </w:pPr>
                  <w:r>
                    <w:rPr>
                      <w:rFonts w:cstheme="minorHAnsi"/>
                      <w:color w:val="00B050"/>
                      <w:sz w:val="16"/>
                      <w:szCs w:val="16"/>
                    </w:rPr>
                    <w:t>449,87</w:t>
                  </w:r>
                </w:p>
              </w:tc>
            </w:tr>
          </w:tbl>
          <w:p w14:paraId="7B46DFCD" w14:textId="722F4042" w:rsidR="009724D7" w:rsidRDefault="009724D7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3692" w:type="dxa"/>
          </w:tcPr>
          <w:p w14:paraId="72A11D06" w14:textId="77777777" w:rsidR="00ED4A95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63CFBCBB" wp14:editId="2DE4D507">
                  <wp:extent cx="864100" cy="864100"/>
                  <wp:effectExtent l="0" t="0" r="0" b="0"/>
                  <wp:docPr id="5575615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5615" name="Imagem 557561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707" cy="878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04A798" w14:textId="706BCCEA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</w:tr>
      <w:tr w:rsidR="009724D7" w14:paraId="25466064" w14:textId="77777777" w:rsidTr="005F2858">
        <w:tc>
          <w:tcPr>
            <w:tcW w:w="1951" w:type="dxa"/>
            <w:vMerge/>
          </w:tcPr>
          <w:p w14:paraId="3E79A5E1" w14:textId="77777777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693" w:type="dxa"/>
          </w:tcPr>
          <w:p w14:paraId="5348AF36" w14:textId="77777777" w:rsidR="00345DA8" w:rsidRDefault="00345DA8" w:rsidP="009724D7">
            <w:pPr>
              <w:rPr>
                <w:rFonts w:cstheme="minorHAnsi"/>
                <w:b/>
                <w:bCs/>
              </w:rPr>
            </w:pPr>
            <w:r w:rsidRPr="00345DA8">
              <w:rPr>
                <w:rFonts w:cstheme="minorHAnsi"/>
                <w:b/>
                <w:bCs/>
              </w:rPr>
              <w:t>Festas dos Anos 80</w:t>
            </w:r>
          </w:p>
          <w:tbl>
            <w:tblPr>
              <w:tblStyle w:val="Grilledutableau"/>
              <w:tblW w:w="2491" w:type="dxa"/>
              <w:tblLook w:val="04A0" w:firstRow="1" w:lastRow="0" w:firstColumn="1" w:lastColumn="0" w:noHBand="0" w:noVBand="1"/>
            </w:tblPr>
            <w:tblGrid>
              <w:gridCol w:w="964"/>
              <w:gridCol w:w="706"/>
              <w:gridCol w:w="821"/>
            </w:tblGrid>
            <w:tr w:rsidR="009724D7" w14:paraId="2F4080A1" w14:textId="7765A229" w:rsidTr="009724D7">
              <w:tc>
                <w:tcPr>
                  <w:tcW w:w="887" w:type="dxa"/>
                </w:tcPr>
                <w:p w14:paraId="0F817C89" w14:textId="77777777" w:rsidR="00ED4A95" w:rsidRPr="009724D7" w:rsidRDefault="00ED4A95" w:rsidP="009724D7">
                  <w:pPr>
                    <w:rPr>
                      <w:rFonts w:cstheme="minorHAnsi"/>
                      <w:b/>
                      <w:bCs/>
                      <w:sz w:val="16"/>
                      <w:szCs w:val="16"/>
                    </w:rPr>
                  </w:pPr>
                  <w:r w:rsidRPr="009724D7">
                    <w:rPr>
                      <w:rFonts w:cstheme="minorHAnsi"/>
                      <w:b/>
                      <w:bCs/>
                      <w:sz w:val="16"/>
                      <w:szCs w:val="16"/>
                    </w:rPr>
                    <w:t>Entradas</w:t>
                  </w:r>
                </w:p>
              </w:tc>
              <w:tc>
                <w:tcPr>
                  <w:tcW w:w="655" w:type="dxa"/>
                </w:tcPr>
                <w:p w14:paraId="75934EBC" w14:textId="6D8F5F70" w:rsidR="00ED4A95" w:rsidRPr="00ED4A95" w:rsidRDefault="009724D7" w:rsidP="009724D7">
                  <w:pPr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501,5</w:t>
                  </w:r>
                </w:p>
              </w:tc>
              <w:tc>
                <w:tcPr>
                  <w:tcW w:w="949" w:type="dxa"/>
                </w:tcPr>
                <w:p w14:paraId="110B088A" w14:textId="71AC6DA8" w:rsidR="00ED4A95" w:rsidRPr="00ED4A95" w:rsidRDefault="009724D7" w:rsidP="009724D7">
                  <w:pPr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285,00</w:t>
                  </w:r>
                </w:p>
              </w:tc>
            </w:tr>
            <w:tr w:rsidR="009724D7" w14:paraId="41FCC6D0" w14:textId="6F536388" w:rsidTr="009724D7">
              <w:tc>
                <w:tcPr>
                  <w:tcW w:w="887" w:type="dxa"/>
                </w:tcPr>
                <w:p w14:paraId="58935D8E" w14:textId="77777777" w:rsidR="00ED4A95" w:rsidRPr="009724D7" w:rsidRDefault="00ED4A95" w:rsidP="009724D7">
                  <w:pPr>
                    <w:rPr>
                      <w:rFonts w:cstheme="minorHAnsi"/>
                      <w:b/>
                      <w:bCs/>
                      <w:sz w:val="16"/>
                      <w:szCs w:val="16"/>
                    </w:rPr>
                  </w:pPr>
                  <w:r w:rsidRPr="009724D7">
                    <w:rPr>
                      <w:rFonts w:cstheme="minorHAnsi"/>
                      <w:b/>
                      <w:bCs/>
                      <w:sz w:val="16"/>
                      <w:szCs w:val="16"/>
                    </w:rPr>
                    <w:t>Despesas</w:t>
                  </w:r>
                </w:p>
              </w:tc>
              <w:tc>
                <w:tcPr>
                  <w:tcW w:w="655" w:type="dxa"/>
                </w:tcPr>
                <w:p w14:paraId="2878EBDA" w14:textId="4BFF71DA" w:rsidR="00ED4A95" w:rsidRPr="00ED4A95" w:rsidRDefault="009724D7" w:rsidP="009724D7">
                  <w:pPr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471,95</w:t>
                  </w:r>
                </w:p>
              </w:tc>
              <w:tc>
                <w:tcPr>
                  <w:tcW w:w="949" w:type="dxa"/>
                </w:tcPr>
                <w:p w14:paraId="6D1E4A98" w14:textId="0566A988" w:rsidR="00ED4A95" w:rsidRPr="00ED4A95" w:rsidRDefault="009724D7" w:rsidP="009724D7">
                  <w:pPr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223,20</w:t>
                  </w:r>
                </w:p>
              </w:tc>
            </w:tr>
            <w:tr w:rsidR="009724D7" w14:paraId="0B6D88B3" w14:textId="3E20A287" w:rsidTr="009724D7">
              <w:tc>
                <w:tcPr>
                  <w:tcW w:w="887" w:type="dxa"/>
                </w:tcPr>
                <w:p w14:paraId="1963F162" w14:textId="77777777" w:rsidR="00ED4A95" w:rsidRPr="009724D7" w:rsidRDefault="00ED4A95" w:rsidP="009724D7">
                  <w:pPr>
                    <w:rPr>
                      <w:rFonts w:cstheme="minorHAnsi"/>
                      <w:b/>
                      <w:bCs/>
                      <w:sz w:val="16"/>
                      <w:szCs w:val="16"/>
                    </w:rPr>
                  </w:pPr>
                  <w:r w:rsidRPr="009724D7">
                    <w:rPr>
                      <w:rFonts w:cstheme="minorHAnsi"/>
                      <w:b/>
                      <w:bCs/>
                      <w:sz w:val="16"/>
                      <w:szCs w:val="16"/>
                    </w:rPr>
                    <w:t>Balanço</w:t>
                  </w:r>
                </w:p>
              </w:tc>
              <w:tc>
                <w:tcPr>
                  <w:tcW w:w="655" w:type="dxa"/>
                </w:tcPr>
                <w:p w14:paraId="2A2FEB95" w14:textId="0F34CA7C" w:rsidR="00ED4A95" w:rsidRPr="009724D7" w:rsidRDefault="009724D7" w:rsidP="009724D7">
                  <w:pPr>
                    <w:rPr>
                      <w:rFonts w:cstheme="minorHAnsi"/>
                      <w:color w:val="00B050"/>
                      <w:sz w:val="16"/>
                      <w:szCs w:val="16"/>
                    </w:rPr>
                  </w:pPr>
                  <w:r>
                    <w:rPr>
                      <w:rFonts w:cstheme="minorHAnsi"/>
                      <w:color w:val="00B050"/>
                      <w:sz w:val="16"/>
                      <w:szCs w:val="16"/>
                    </w:rPr>
                    <w:t>28,55</w:t>
                  </w:r>
                </w:p>
              </w:tc>
              <w:tc>
                <w:tcPr>
                  <w:tcW w:w="949" w:type="dxa"/>
                </w:tcPr>
                <w:p w14:paraId="0507F1E2" w14:textId="77944AF9" w:rsidR="00ED4A95" w:rsidRPr="00ED4A95" w:rsidRDefault="009724D7" w:rsidP="009724D7">
                  <w:pPr>
                    <w:rPr>
                      <w:rFonts w:cstheme="minorHAnsi"/>
                      <w:sz w:val="16"/>
                      <w:szCs w:val="16"/>
                    </w:rPr>
                  </w:pPr>
                  <w:r w:rsidRPr="009724D7">
                    <w:rPr>
                      <w:rFonts w:cstheme="minorHAnsi"/>
                      <w:color w:val="00B050"/>
                      <w:sz w:val="16"/>
                      <w:szCs w:val="16"/>
                    </w:rPr>
                    <w:t>61,80</w:t>
                  </w:r>
                </w:p>
              </w:tc>
            </w:tr>
          </w:tbl>
          <w:p w14:paraId="5BDD81AD" w14:textId="51473D46" w:rsidR="00ED4A95" w:rsidRDefault="00ED4A95" w:rsidP="009724D7">
            <w:pPr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3692" w:type="dxa"/>
          </w:tcPr>
          <w:p w14:paraId="5BC4BAFD" w14:textId="43CB19A2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638D0D13" wp14:editId="5C72CDB7">
                  <wp:extent cx="665888" cy="1183751"/>
                  <wp:effectExtent l="0" t="0" r="0" b="0"/>
                  <wp:docPr id="1777290139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7290139" name="Imagem 1777290139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996" cy="1230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4152EF14" wp14:editId="1E07639A">
                  <wp:extent cx="851947" cy="1188422"/>
                  <wp:effectExtent l="0" t="0" r="0" b="0"/>
                  <wp:docPr id="1562836113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836113" name="Imagem 156283611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796" cy="123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4D7" w14:paraId="4D3D58FA" w14:textId="77777777" w:rsidTr="005F2858">
        <w:tc>
          <w:tcPr>
            <w:tcW w:w="1951" w:type="dxa"/>
            <w:vMerge/>
          </w:tcPr>
          <w:p w14:paraId="2BD22146" w14:textId="77777777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693" w:type="dxa"/>
          </w:tcPr>
          <w:p w14:paraId="1BA27D38" w14:textId="77777777" w:rsidR="00345DA8" w:rsidRDefault="00345DA8" w:rsidP="00772E70">
            <w:pPr>
              <w:jc w:val="both"/>
              <w:rPr>
                <w:rFonts w:cstheme="minorHAnsi"/>
                <w:b/>
                <w:bCs/>
              </w:rPr>
            </w:pPr>
            <w:r w:rsidRPr="00345DA8">
              <w:rPr>
                <w:rFonts w:cstheme="minorHAnsi"/>
                <w:b/>
                <w:bCs/>
              </w:rPr>
              <w:t>Dia da Mãe</w:t>
            </w:r>
          </w:p>
          <w:tbl>
            <w:tblPr>
              <w:tblStyle w:val="Grilledutableau"/>
              <w:tblW w:w="0" w:type="auto"/>
              <w:tblLook w:val="04A0" w:firstRow="1" w:lastRow="0" w:firstColumn="1" w:lastColumn="0" w:noHBand="0" w:noVBand="1"/>
            </w:tblPr>
            <w:tblGrid>
              <w:gridCol w:w="1413"/>
              <w:gridCol w:w="1078"/>
            </w:tblGrid>
            <w:tr w:rsidR="00ED4A95" w14:paraId="64580F1E" w14:textId="77777777" w:rsidTr="00685D59">
              <w:tc>
                <w:tcPr>
                  <w:tcW w:w="1693" w:type="dxa"/>
                </w:tcPr>
                <w:p w14:paraId="0759FD31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Entradas</w:t>
                  </w:r>
                </w:p>
              </w:tc>
              <w:tc>
                <w:tcPr>
                  <w:tcW w:w="1693" w:type="dxa"/>
                </w:tcPr>
                <w:p w14:paraId="2252FA46" w14:textId="19678737" w:rsidR="00ED4A95" w:rsidRPr="00ED4A95" w:rsidRDefault="00ED4A95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 w:rsidRPr="00ED4A95">
                    <w:rPr>
                      <w:rFonts w:cstheme="minorHAnsi"/>
                      <w:sz w:val="16"/>
                      <w:szCs w:val="16"/>
                    </w:rPr>
                    <w:t>170,00</w:t>
                  </w:r>
                </w:p>
              </w:tc>
            </w:tr>
            <w:tr w:rsidR="00ED4A95" w14:paraId="6CF99B2E" w14:textId="77777777" w:rsidTr="00685D59">
              <w:tc>
                <w:tcPr>
                  <w:tcW w:w="1693" w:type="dxa"/>
                </w:tcPr>
                <w:p w14:paraId="2148DAE0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Despesas</w:t>
                  </w:r>
                </w:p>
              </w:tc>
              <w:tc>
                <w:tcPr>
                  <w:tcW w:w="1693" w:type="dxa"/>
                </w:tcPr>
                <w:p w14:paraId="03018936" w14:textId="77ACE041" w:rsidR="00ED4A95" w:rsidRPr="00ED4A95" w:rsidRDefault="00ED4A95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 w:rsidRPr="00ED4A95">
                    <w:rPr>
                      <w:rFonts w:cstheme="minorHAnsi"/>
                      <w:sz w:val="16"/>
                      <w:szCs w:val="16"/>
                    </w:rPr>
                    <w:t>188,45</w:t>
                  </w:r>
                </w:p>
              </w:tc>
            </w:tr>
            <w:tr w:rsidR="00ED4A95" w14:paraId="3EFB823F" w14:textId="77777777" w:rsidTr="00685D59">
              <w:tc>
                <w:tcPr>
                  <w:tcW w:w="1693" w:type="dxa"/>
                </w:tcPr>
                <w:p w14:paraId="3EC32741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Balanço</w:t>
                  </w:r>
                </w:p>
              </w:tc>
              <w:tc>
                <w:tcPr>
                  <w:tcW w:w="1693" w:type="dxa"/>
                </w:tcPr>
                <w:p w14:paraId="5FC5B69D" w14:textId="0E5741E5" w:rsidR="00ED4A95" w:rsidRPr="00ED4A95" w:rsidRDefault="00ED4A95" w:rsidP="009724D7">
                  <w:pPr>
                    <w:jc w:val="right"/>
                    <w:rPr>
                      <w:rFonts w:cstheme="minorHAnsi"/>
                      <w:color w:val="FF0000"/>
                      <w:sz w:val="16"/>
                      <w:szCs w:val="16"/>
                    </w:rPr>
                  </w:pPr>
                  <w:r>
                    <w:rPr>
                      <w:rFonts w:cstheme="minorHAnsi"/>
                      <w:color w:val="FF0000"/>
                      <w:sz w:val="16"/>
                      <w:szCs w:val="16"/>
                    </w:rPr>
                    <w:t>18,45</w:t>
                  </w:r>
                </w:p>
              </w:tc>
            </w:tr>
          </w:tbl>
          <w:p w14:paraId="37534330" w14:textId="1C4E928C" w:rsidR="00ED4A95" w:rsidRDefault="00ED4A95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3692" w:type="dxa"/>
          </w:tcPr>
          <w:p w14:paraId="10454A3A" w14:textId="5EB378FC" w:rsidR="00345DA8" w:rsidRDefault="00345DA8" w:rsidP="00772E70">
            <w:pPr>
              <w:jc w:val="both"/>
              <w:rPr>
                <w:rFonts w:cstheme="minorHAnsi"/>
                <w:b/>
                <w:bCs/>
                <w:noProof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263545A6" wp14:editId="46B78F58">
                  <wp:extent cx="787257" cy="1049676"/>
                  <wp:effectExtent l="0" t="0" r="0" b="0"/>
                  <wp:docPr id="18004126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4126" name="Imagem 18004126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110" cy="1068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4D7" w14:paraId="3A02D00E" w14:textId="77777777" w:rsidTr="005F2858">
        <w:tc>
          <w:tcPr>
            <w:tcW w:w="1951" w:type="dxa"/>
            <w:vMerge/>
          </w:tcPr>
          <w:p w14:paraId="78C333AF" w14:textId="77777777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693" w:type="dxa"/>
          </w:tcPr>
          <w:p w14:paraId="40D026C2" w14:textId="77777777" w:rsidR="00345DA8" w:rsidRDefault="00345DA8" w:rsidP="00772E70">
            <w:pPr>
              <w:jc w:val="both"/>
              <w:rPr>
                <w:rFonts w:cstheme="minorHAnsi"/>
                <w:b/>
                <w:bCs/>
              </w:rPr>
            </w:pPr>
            <w:r w:rsidRPr="00345DA8">
              <w:rPr>
                <w:rFonts w:cstheme="minorHAnsi"/>
                <w:b/>
                <w:bCs/>
              </w:rPr>
              <w:t>Ceia de Natal</w:t>
            </w:r>
          </w:p>
          <w:tbl>
            <w:tblPr>
              <w:tblStyle w:val="Grilledutableau"/>
              <w:tblW w:w="0" w:type="auto"/>
              <w:tblLook w:val="04A0" w:firstRow="1" w:lastRow="0" w:firstColumn="1" w:lastColumn="0" w:noHBand="0" w:noVBand="1"/>
            </w:tblPr>
            <w:tblGrid>
              <w:gridCol w:w="1413"/>
              <w:gridCol w:w="1078"/>
            </w:tblGrid>
            <w:tr w:rsidR="00ED4A95" w14:paraId="1313ABCA" w14:textId="77777777" w:rsidTr="00685D59">
              <w:tc>
                <w:tcPr>
                  <w:tcW w:w="1693" w:type="dxa"/>
                </w:tcPr>
                <w:p w14:paraId="44280C78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Entradas</w:t>
                  </w:r>
                </w:p>
              </w:tc>
              <w:tc>
                <w:tcPr>
                  <w:tcW w:w="1693" w:type="dxa"/>
                </w:tcPr>
                <w:p w14:paraId="4F733DB8" w14:textId="52DCEE40" w:rsidR="00ED4A95" w:rsidRPr="009724D7" w:rsidRDefault="009724D7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337,20</w:t>
                  </w:r>
                </w:p>
              </w:tc>
            </w:tr>
            <w:tr w:rsidR="00ED4A95" w14:paraId="62AD4BD5" w14:textId="77777777" w:rsidTr="00685D59">
              <w:tc>
                <w:tcPr>
                  <w:tcW w:w="1693" w:type="dxa"/>
                </w:tcPr>
                <w:p w14:paraId="74B22618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Despesas</w:t>
                  </w:r>
                </w:p>
              </w:tc>
              <w:tc>
                <w:tcPr>
                  <w:tcW w:w="1693" w:type="dxa"/>
                </w:tcPr>
                <w:p w14:paraId="716C4C05" w14:textId="5AD7931B" w:rsidR="00ED4A95" w:rsidRPr="009724D7" w:rsidRDefault="009724D7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475,81</w:t>
                  </w:r>
                </w:p>
              </w:tc>
            </w:tr>
            <w:tr w:rsidR="00ED4A95" w14:paraId="6D75ADCA" w14:textId="77777777" w:rsidTr="00685D59">
              <w:tc>
                <w:tcPr>
                  <w:tcW w:w="1693" w:type="dxa"/>
                </w:tcPr>
                <w:p w14:paraId="2D431980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Balanço</w:t>
                  </w:r>
                </w:p>
              </w:tc>
              <w:tc>
                <w:tcPr>
                  <w:tcW w:w="1693" w:type="dxa"/>
                </w:tcPr>
                <w:p w14:paraId="0236054B" w14:textId="088325FA" w:rsidR="00ED4A95" w:rsidRPr="009724D7" w:rsidRDefault="009724D7" w:rsidP="009724D7">
                  <w:pPr>
                    <w:jc w:val="right"/>
                    <w:rPr>
                      <w:rFonts w:cstheme="minorHAnsi"/>
                      <w:color w:val="EF4623" w:themeColor="accent1"/>
                      <w:sz w:val="16"/>
                      <w:szCs w:val="16"/>
                    </w:rPr>
                  </w:pPr>
                  <w:r>
                    <w:rPr>
                      <w:rFonts w:cstheme="minorHAnsi"/>
                      <w:color w:val="EF4623" w:themeColor="accent1"/>
                      <w:sz w:val="16"/>
                      <w:szCs w:val="16"/>
                    </w:rPr>
                    <w:t>138,61</w:t>
                  </w:r>
                </w:p>
              </w:tc>
            </w:tr>
          </w:tbl>
          <w:p w14:paraId="73A2AD98" w14:textId="07DD707D" w:rsidR="00ED4A95" w:rsidRDefault="00ED4A95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3692" w:type="dxa"/>
          </w:tcPr>
          <w:p w14:paraId="42EA8526" w14:textId="7B981886" w:rsidR="00345DA8" w:rsidRDefault="00345DA8" w:rsidP="00772E70">
            <w:pPr>
              <w:jc w:val="both"/>
              <w:rPr>
                <w:rFonts w:cstheme="minorHAnsi"/>
                <w:b/>
                <w:bCs/>
                <w:noProof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14F1D401" wp14:editId="7C46FE74">
                  <wp:extent cx="794861" cy="1124404"/>
                  <wp:effectExtent l="0" t="0" r="0" b="0"/>
                  <wp:docPr id="1571906929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1906929" name="Imagem 1571906929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781" cy="1149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4D7" w14:paraId="09B1D508" w14:textId="77777777" w:rsidTr="005F2858">
        <w:tc>
          <w:tcPr>
            <w:tcW w:w="1951" w:type="dxa"/>
            <w:vMerge/>
          </w:tcPr>
          <w:p w14:paraId="3DEDE1F9" w14:textId="77777777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693" w:type="dxa"/>
          </w:tcPr>
          <w:p w14:paraId="6D486D45" w14:textId="77777777" w:rsidR="00345DA8" w:rsidRDefault="00345DA8" w:rsidP="00772E70">
            <w:pPr>
              <w:jc w:val="both"/>
              <w:rPr>
                <w:rFonts w:cstheme="minorHAnsi"/>
                <w:b/>
                <w:bCs/>
              </w:rPr>
            </w:pPr>
            <w:r w:rsidRPr="00345DA8">
              <w:rPr>
                <w:rFonts w:cstheme="minorHAnsi"/>
                <w:b/>
                <w:bCs/>
              </w:rPr>
              <w:t>Circo</w:t>
            </w:r>
          </w:p>
          <w:tbl>
            <w:tblPr>
              <w:tblStyle w:val="Grilledutableau"/>
              <w:tblW w:w="0" w:type="auto"/>
              <w:tblLook w:val="04A0" w:firstRow="1" w:lastRow="0" w:firstColumn="1" w:lastColumn="0" w:noHBand="0" w:noVBand="1"/>
            </w:tblPr>
            <w:tblGrid>
              <w:gridCol w:w="1429"/>
              <w:gridCol w:w="1062"/>
            </w:tblGrid>
            <w:tr w:rsidR="00ED4A95" w14:paraId="7746D58A" w14:textId="77777777" w:rsidTr="00685D59">
              <w:tc>
                <w:tcPr>
                  <w:tcW w:w="1693" w:type="dxa"/>
                </w:tcPr>
                <w:p w14:paraId="0B5FB865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Entradas</w:t>
                  </w:r>
                </w:p>
              </w:tc>
              <w:tc>
                <w:tcPr>
                  <w:tcW w:w="1693" w:type="dxa"/>
                </w:tcPr>
                <w:p w14:paraId="7231B056" w14:textId="00628D80" w:rsidR="00ED4A95" w:rsidRPr="009724D7" w:rsidRDefault="009724D7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 w:rsidRPr="009724D7">
                    <w:rPr>
                      <w:rFonts w:cstheme="minorHAnsi"/>
                      <w:sz w:val="16"/>
                      <w:szCs w:val="16"/>
                    </w:rPr>
                    <w:t>10,00</w:t>
                  </w:r>
                </w:p>
              </w:tc>
            </w:tr>
            <w:tr w:rsidR="00ED4A95" w14:paraId="69587C57" w14:textId="77777777" w:rsidTr="00685D59">
              <w:tc>
                <w:tcPr>
                  <w:tcW w:w="1693" w:type="dxa"/>
                </w:tcPr>
                <w:p w14:paraId="737B0A89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Despesas</w:t>
                  </w:r>
                </w:p>
              </w:tc>
              <w:tc>
                <w:tcPr>
                  <w:tcW w:w="1693" w:type="dxa"/>
                </w:tcPr>
                <w:p w14:paraId="52503044" w14:textId="12DADC30" w:rsidR="00ED4A95" w:rsidRPr="009724D7" w:rsidRDefault="009724D7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 w:rsidRPr="009724D7">
                    <w:rPr>
                      <w:rFonts w:cstheme="minorHAnsi"/>
                      <w:sz w:val="16"/>
                      <w:szCs w:val="16"/>
                    </w:rPr>
                    <w:t>0,00</w:t>
                  </w:r>
                </w:p>
              </w:tc>
            </w:tr>
            <w:tr w:rsidR="00ED4A95" w14:paraId="585CBD2F" w14:textId="77777777" w:rsidTr="00685D59">
              <w:tc>
                <w:tcPr>
                  <w:tcW w:w="1693" w:type="dxa"/>
                </w:tcPr>
                <w:p w14:paraId="02A6F511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Balanço</w:t>
                  </w:r>
                </w:p>
              </w:tc>
              <w:tc>
                <w:tcPr>
                  <w:tcW w:w="1693" w:type="dxa"/>
                </w:tcPr>
                <w:p w14:paraId="5A145063" w14:textId="7C3FA755" w:rsidR="00ED4A95" w:rsidRPr="009724D7" w:rsidRDefault="009724D7" w:rsidP="009724D7">
                  <w:pPr>
                    <w:jc w:val="right"/>
                    <w:rPr>
                      <w:rFonts w:cstheme="minorHAnsi"/>
                      <w:color w:val="00B050"/>
                      <w:sz w:val="16"/>
                      <w:szCs w:val="16"/>
                    </w:rPr>
                  </w:pPr>
                  <w:r>
                    <w:rPr>
                      <w:rFonts w:cstheme="minorHAnsi"/>
                      <w:color w:val="00B050"/>
                      <w:sz w:val="16"/>
                      <w:szCs w:val="16"/>
                    </w:rPr>
                    <w:t>10,00</w:t>
                  </w:r>
                </w:p>
              </w:tc>
            </w:tr>
          </w:tbl>
          <w:p w14:paraId="6A02DF6D" w14:textId="29480A7D" w:rsidR="00ED4A95" w:rsidRDefault="00ED4A95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3692" w:type="dxa"/>
          </w:tcPr>
          <w:p w14:paraId="0B424DDD" w14:textId="51A0B32E" w:rsidR="00345DA8" w:rsidRDefault="00345DA8" w:rsidP="00772E70">
            <w:pPr>
              <w:jc w:val="both"/>
              <w:rPr>
                <w:rFonts w:cstheme="minorHAnsi"/>
                <w:b/>
                <w:bCs/>
                <w:noProof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1D06BCDC" wp14:editId="3732F043">
                  <wp:extent cx="806167" cy="806167"/>
                  <wp:effectExtent l="0" t="0" r="0" b="0"/>
                  <wp:docPr id="183866713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866713" name="Imagem 183866713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050" cy="81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4D7" w14:paraId="71A4C253" w14:textId="77777777" w:rsidTr="005F2858">
        <w:tc>
          <w:tcPr>
            <w:tcW w:w="1951" w:type="dxa"/>
            <w:vMerge/>
          </w:tcPr>
          <w:p w14:paraId="2B696C3A" w14:textId="77777777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693" w:type="dxa"/>
          </w:tcPr>
          <w:p w14:paraId="64AD1778" w14:textId="77777777" w:rsidR="00345DA8" w:rsidRDefault="00345DA8" w:rsidP="00772E70">
            <w:pPr>
              <w:jc w:val="both"/>
              <w:rPr>
                <w:rFonts w:cstheme="minorHAnsi"/>
                <w:b/>
                <w:bCs/>
              </w:rPr>
            </w:pPr>
            <w:r w:rsidRPr="00345DA8">
              <w:rPr>
                <w:rFonts w:cstheme="minorHAnsi"/>
                <w:b/>
                <w:bCs/>
              </w:rPr>
              <w:t>Festa do Imigrante</w:t>
            </w:r>
          </w:p>
          <w:tbl>
            <w:tblPr>
              <w:tblStyle w:val="Grilledutableau"/>
              <w:tblW w:w="0" w:type="auto"/>
              <w:tblLook w:val="04A0" w:firstRow="1" w:lastRow="0" w:firstColumn="1" w:lastColumn="0" w:noHBand="0" w:noVBand="1"/>
            </w:tblPr>
            <w:tblGrid>
              <w:gridCol w:w="1413"/>
              <w:gridCol w:w="1078"/>
            </w:tblGrid>
            <w:tr w:rsidR="00ED4A95" w14:paraId="6ED40014" w14:textId="77777777" w:rsidTr="00685D59">
              <w:tc>
                <w:tcPr>
                  <w:tcW w:w="1693" w:type="dxa"/>
                </w:tcPr>
                <w:p w14:paraId="4D62A81D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Entradas</w:t>
                  </w:r>
                </w:p>
              </w:tc>
              <w:tc>
                <w:tcPr>
                  <w:tcW w:w="1693" w:type="dxa"/>
                </w:tcPr>
                <w:p w14:paraId="5CD83E1F" w14:textId="09EFE8BE" w:rsidR="00ED4A95" w:rsidRPr="009724D7" w:rsidRDefault="009724D7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192,00</w:t>
                  </w:r>
                </w:p>
              </w:tc>
            </w:tr>
            <w:tr w:rsidR="00ED4A95" w14:paraId="33C58765" w14:textId="77777777" w:rsidTr="00685D59">
              <w:tc>
                <w:tcPr>
                  <w:tcW w:w="1693" w:type="dxa"/>
                </w:tcPr>
                <w:p w14:paraId="5613F0C8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Despesas</w:t>
                  </w:r>
                </w:p>
              </w:tc>
              <w:tc>
                <w:tcPr>
                  <w:tcW w:w="1693" w:type="dxa"/>
                </w:tcPr>
                <w:p w14:paraId="560909B0" w14:textId="667544A7" w:rsidR="00ED4A95" w:rsidRPr="009724D7" w:rsidRDefault="009724D7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184,73</w:t>
                  </w:r>
                </w:p>
              </w:tc>
            </w:tr>
            <w:tr w:rsidR="00ED4A95" w14:paraId="716134CD" w14:textId="77777777" w:rsidTr="00685D59">
              <w:tc>
                <w:tcPr>
                  <w:tcW w:w="1693" w:type="dxa"/>
                </w:tcPr>
                <w:p w14:paraId="3BE7FB18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Balanço</w:t>
                  </w:r>
                </w:p>
              </w:tc>
              <w:tc>
                <w:tcPr>
                  <w:tcW w:w="1693" w:type="dxa"/>
                </w:tcPr>
                <w:p w14:paraId="4D98938C" w14:textId="58C9B8D7" w:rsidR="00ED4A95" w:rsidRPr="009724D7" w:rsidRDefault="009724D7" w:rsidP="009724D7">
                  <w:pPr>
                    <w:jc w:val="right"/>
                    <w:rPr>
                      <w:rFonts w:cstheme="minorHAnsi"/>
                      <w:color w:val="00B050"/>
                      <w:sz w:val="16"/>
                      <w:szCs w:val="16"/>
                    </w:rPr>
                  </w:pPr>
                  <w:r>
                    <w:rPr>
                      <w:rFonts w:cstheme="minorHAnsi"/>
                      <w:color w:val="00B050"/>
                      <w:sz w:val="16"/>
                      <w:szCs w:val="16"/>
                    </w:rPr>
                    <w:t>7,27</w:t>
                  </w:r>
                </w:p>
              </w:tc>
            </w:tr>
          </w:tbl>
          <w:p w14:paraId="0669C065" w14:textId="51ECE228" w:rsidR="00ED4A95" w:rsidRDefault="00ED4A95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3692" w:type="dxa"/>
          </w:tcPr>
          <w:p w14:paraId="22069592" w14:textId="4B307EC5" w:rsidR="00345DA8" w:rsidRDefault="00345DA8" w:rsidP="00772E70">
            <w:pPr>
              <w:jc w:val="both"/>
              <w:rPr>
                <w:rFonts w:cstheme="minorHAnsi"/>
                <w:b/>
                <w:bCs/>
                <w:noProof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1E7C2BDA" wp14:editId="3E8B7B94">
                  <wp:extent cx="801407" cy="1118998"/>
                  <wp:effectExtent l="0" t="0" r="0" b="0"/>
                  <wp:docPr id="716695389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695389" name="Imagem 716695389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465" cy="1134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4D7" w14:paraId="51D993AA" w14:textId="77777777" w:rsidTr="005F2858">
        <w:tc>
          <w:tcPr>
            <w:tcW w:w="1951" w:type="dxa"/>
            <w:vMerge/>
          </w:tcPr>
          <w:p w14:paraId="02942595" w14:textId="77777777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693" w:type="dxa"/>
          </w:tcPr>
          <w:p w14:paraId="0BD2C9B5" w14:textId="77777777" w:rsidR="00345DA8" w:rsidRDefault="00345DA8" w:rsidP="007E49FE">
            <w:pPr>
              <w:rPr>
                <w:rFonts w:cstheme="minorHAnsi"/>
                <w:b/>
                <w:bCs/>
              </w:rPr>
            </w:pPr>
            <w:r w:rsidRPr="00345DA8">
              <w:rPr>
                <w:rFonts w:cstheme="minorHAnsi"/>
                <w:b/>
                <w:bCs/>
              </w:rPr>
              <w:t>Noite das Francesinhas</w:t>
            </w:r>
          </w:p>
          <w:tbl>
            <w:tblPr>
              <w:tblStyle w:val="Grilledutableau"/>
              <w:tblW w:w="0" w:type="auto"/>
              <w:tblLook w:val="04A0" w:firstRow="1" w:lastRow="0" w:firstColumn="1" w:lastColumn="0" w:noHBand="0" w:noVBand="1"/>
            </w:tblPr>
            <w:tblGrid>
              <w:gridCol w:w="1395"/>
              <w:gridCol w:w="1096"/>
            </w:tblGrid>
            <w:tr w:rsidR="00ED4A95" w14:paraId="4A96C586" w14:textId="77777777" w:rsidTr="00685D59">
              <w:tc>
                <w:tcPr>
                  <w:tcW w:w="1693" w:type="dxa"/>
                </w:tcPr>
                <w:p w14:paraId="6AC47A18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Entradas</w:t>
                  </w:r>
                </w:p>
              </w:tc>
              <w:tc>
                <w:tcPr>
                  <w:tcW w:w="1693" w:type="dxa"/>
                </w:tcPr>
                <w:p w14:paraId="0E8CCCBA" w14:textId="33CFCCB4" w:rsidR="00ED4A95" w:rsidRPr="009724D7" w:rsidRDefault="009724D7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1290,70</w:t>
                  </w:r>
                </w:p>
              </w:tc>
            </w:tr>
            <w:tr w:rsidR="00ED4A95" w14:paraId="383203AA" w14:textId="77777777" w:rsidTr="00685D59">
              <w:tc>
                <w:tcPr>
                  <w:tcW w:w="1693" w:type="dxa"/>
                </w:tcPr>
                <w:p w14:paraId="15248A3D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Despesas</w:t>
                  </w:r>
                </w:p>
              </w:tc>
              <w:tc>
                <w:tcPr>
                  <w:tcW w:w="1693" w:type="dxa"/>
                </w:tcPr>
                <w:p w14:paraId="35D7F07F" w14:textId="7D65774C" w:rsidR="00ED4A95" w:rsidRPr="009724D7" w:rsidRDefault="009724D7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788,75</w:t>
                  </w:r>
                </w:p>
              </w:tc>
            </w:tr>
            <w:tr w:rsidR="00ED4A95" w14:paraId="20510EE8" w14:textId="77777777" w:rsidTr="00685D59">
              <w:tc>
                <w:tcPr>
                  <w:tcW w:w="1693" w:type="dxa"/>
                </w:tcPr>
                <w:p w14:paraId="71C36E31" w14:textId="77777777" w:rsidR="00ED4A95" w:rsidRDefault="00ED4A95" w:rsidP="00ED4A95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Balanço</w:t>
                  </w:r>
                </w:p>
              </w:tc>
              <w:tc>
                <w:tcPr>
                  <w:tcW w:w="1693" w:type="dxa"/>
                </w:tcPr>
                <w:p w14:paraId="71673B0B" w14:textId="23027253" w:rsidR="00ED4A95" w:rsidRPr="009724D7" w:rsidRDefault="009724D7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 w:rsidRPr="009724D7">
                    <w:rPr>
                      <w:rFonts w:cstheme="minorHAnsi"/>
                      <w:color w:val="00B050"/>
                      <w:sz w:val="16"/>
                      <w:szCs w:val="16"/>
                    </w:rPr>
                    <w:t>501,95</w:t>
                  </w:r>
                </w:p>
              </w:tc>
            </w:tr>
          </w:tbl>
          <w:p w14:paraId="08728173" w14:textId="038CFD80" w:rsidR="00ED4A95" w:rsidRDefault="00ED4A95" w:rsidP="007E49FE">
            <w:pPr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3692" w:type="dxa"/>
          </w:tcPr>
          <w:p w14:paraId="2BDCD4B9" w14:textId="342EB0F9" w:rsidR="00345DA8" w:rsidRDefault="00345DA8" w:rsidP="00772E70">
            <w:pPr>
              <w:jc w:val="both"/>
              <w:rPr>
                <w:rFonts w:cstheme="minorHAnsi"/>
                <w:b/>
                <w:bCs/>
                <w:noProof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7E48077C" wp14:editId="5CE93B3E">
                  <wp:extent cx="874428" cy="874428"/>
                  <wp:effectExtent l="0" t="0" r="0" b="0"/>
                  <wp:docPr id="1054098585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098585" name="Imagem 105409858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527" cy="887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4D7" w14:paraId="091668FF" w14:textId="77777777" w:rsidTr="005F2858">
        <w:tc>
          <w:tcPr>
            <w:tcW w:w="1951" w:type="dxa"/>
          </w:tcPr>
          <w:p w14:paraId="58937D20" w14:textId="77777777" w:rsidR="009724D7" w:rsidRDefault="009724D7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693" w:type="dxa"/>
          </w:tcPr>
          <w:p w14:paraId="4791AC62" w14:textId="77777777" w:rsidR="009724D7" w:rsidRDefault="009724D7" w:rsidP="007E49FE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Passagem de Ano</w:t>
            </w:r>
          </w:p>
          <w:tbl>
            <w:tblPr>
              <w:tblStyle w:val="Grilledutableau"/>
              <w:tblW w:w="0" w:type="auto"/>
              <w:tblLook w:val="04A0" w:firstRow="1" w:lastRow="0" w:firstColumn="1" w:lastColumn="0" w:noHBand="0" w:noVBand="1"/>
            </w:tblPr>
            <w:tblGrid>
              <w:gridCol w:w="1395"/>
              <w:gridCol w:w="1096"/>
            </w:tblGrid>
            <w:tr w:rsidR="009724D7" w14:paraId="57F02D47" w14:textId="77777777" w:rsidTr="00685D59">
              <w:tc>
                <w:tcPr>
                  <w:tcW w:w="1693" w:type="dxa"/>
                </w:tcPr>
                <w:p w14:paraId="4DD4F849" w14:textId="77777777" w:rsidR="009724D7" w:rsidRDefault="009724D7" w:rsidP="009724D7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Entradas</w:t>
                  </w:r>
                </w:p>
              </w:tc>
              <w:tc>
                <w:tcPr>
                  <w:tcW w:w="1693" w:type="dxa"/>
                </w:tcPr>
                <w:p w14:paraId="7E45D458" w14:textId="3DD688E6" w:rsidR="009724D7" w:rsidRPr="009724D7" w:rsidRDefault="009724D7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2209,54</w:t>
                  </w:r>
                </w:p>
              </w:tc>
            </w:tr>
            <w:tr w:rsidR="009724D7" w14:paraId="05BE37B3" w14:textId="77777777" w:rsidTr="00685D59">
              <w:tc>
                <w:tcPr>
                  <w:tcW w:w="1693" w:type="dxa"/>
                </w:tcPr>
                <w:p w14:paraId="3405D9A1" w14:textId="77777777" w:rsidR="009724D7" w:rsidRDefault="009724D7" w:rsidP="009724D7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Despesas</w:t>
                  </w:r>
                </w:p>
              </w:tc>
              <w:tc>
                <w:tcPr>
                  <w:tcW w:w="1693" w:type="dxa"/>
                </w:tcPr>
                <w:p w14:paraId="5F7AD159" w14:textId="3B1CE122" w:rsidR="009724D7" w:rsidRPr="009724D7" w:rsidRDefault="009724D7" w:rsidP="009724D7">
                  <w:pPr>
                    <w:jc w:val="right"/>
                    <w:rPr>
                      <w:rFonts w:cstheme="minorHAnsi"/>
                      <w:sz w:val="16"/>
                      <w:szCs w:val="16"/>
                    </w:rPr>
                  </w:pPr>
                  <w:r>
                    <w:rPr>
                      <w:rFonts w:cstheme="minorHAnsi"/>
                      <w:sz w:val="16"/>
                      <w:szCs w:val="16"/>
                    </w:rPr>
                    <w:t>235,22</w:t>
                  </w:r>
                </w:p>
              </w:tc>
            </w:tr>
            <w:tr w:rsidR="009724D7" w14:paraId="24791551" w14:textId="77777777" w:rsidTr="00685D59">
              <w:tc>
                <w:tcPr>
                  <w:tcW w:w="1693" w:type="dxa"/>
                </w:tcPr>
                <w:p w14:paraId="6D6B84DF" w14:textId="77777777" w:rsidR="009724D7" w:rsidRDefault="009724D7" w:rsidP="009724D7">
                  <w:pPr>
                    <w:jc w:val="both"/>
                    <w:rPr>
                      <w:rFonts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cstheme="minorHAnsi"/>
                      <w:b/>
                      <w:bCs/>
                      <w:sz w:val="22"/>
                      <w:szCs w:val="22"/>
                    </w:rPr>
                    <w:t>Balanço</w:t>
                  </w:r>
                </w:p>
              </w:tc>
              <w:tc>
                <w:tcPr>
                  <w:tcW w:w="1693" w:type="dxa"/>
                </w:tcPr>
                <w:p w14:paraId="50D55DB7" w14:textId="11F27B43" w:rsidR="009724D7" w:rsidRPr="009724D7" w:rsidRDefault="009724D7" w:rsidP="009724D7">
                  <w:pPr>
                    <w:jc w:val="right"/>
                    <w:rPr>
                      <w:rFonts w:cstheme="minorHAnsi"/>
                      <w:color w:val="00B050"/>
                      <w:sz w:val="16"/>
                      <w:szCs w:val="16"/>
                    </w:rPr>
                  </w:pPr>
                  <w:r>
                    <w:rPr>
                      <w:rFonts w:cstheme="minorHAnsi"/>
                      <w:color w:val="00B050"/>
                      <w:sz w:val="16"/>
                      <w:szCs w:val="16"/>
                    </w:rPr>
                    <w:t>1974,32</w:t>
                  </w:r>
                </w:p>
              </w:tc>
            </w:tr>
          </w:tbl>
          <w:p w14:paraId="2D340C25" w14:textId="672413E0" w:rsidR="009724D7" w:rsidRPr="00345DA8" w:rsidRDefault="009724D7" w:rsidP="007E49FE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692" w:type="dxa"/>
          </w:tcPr>
          <w:p w14:paraId="40C2B7EA" w14:textId="2564FCD5" w:rsidR="009724D7" w:rsidRDefault="009724D7" w:rsidP="00772E70">
            <w:pPr>
              <w:jc w:val="both"/>
              <w:rPr>
                <w:rFonts w:cstheme="minorHAnsi"/>
                <w:b/>
                <w:bCs/>
                <w:noProof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2E4445D5" wp14:editId="7F5B2D5B">
                  <wp:extent cx="904875" cy="904875"/>
                  <wp:effectExtent l="0" t="0" r="9525" b="9525"/>
                  <wp:docPr id="1462412490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412490" name="Imagem 1462412490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4D7" w14:paraId="009EED32" w14:textId="77777777" w:rsidTr="005F2858">
        <w:tc>
          <w:tcPr>
            <w:tcW w:w="1951" w:type="dxa"/>
            <w:vMerge w:val="restart"/>
          </w:tcPr>
          <w:p w14:paraId="4D41327A" w14:textId="351FE4BD" w:rsidR="00345DA8" w:rsidRDefault="00345DA8" w:rsidP="007D6659">
            <w:pPr>
              <w:rPr>
                <w:rFonts w:cstheme="minorHAnsi"/>
                <w:b/>
                <w:bCs/>
                <w:sz w:val="22"/>
                <w:szCs w:val="22"/>
              </w:rPr>
            </w:pPr>
            <w:r>
              <w:rPr>
                <w:rFonts w:cstheme="minorHAnsi"/>
                <w:b/>
                <w:bCs/>
                <w:sz w:val="22"/>
                <w:szCs w:val="22"/>
              </w:rPr>
              <w:t>Solidariedade</w:t>
            </w:r>
            <w:r w:rsidR="007D6659">
              <w:rPr>
                <w:rFonts w:cstheme="minorHAnsi"/>
                <w:b/>
                <w:bCs/>
                <w:sz w:val="22"/>
                <w:szCs w:val="22"/>
              </w:rPr>
              <w:t xml:space="preserve"> – </w:t>
            </w:r>
          </w:p>
        </w:tc>
        <w:tc>
          <w:tcPr>
            <w:tcW w:w="2693" w:type="dxa"/>
          </w:tcPr>
          <w:p w14:paraId="100B4C35" w14:textId="77777777" w:rsidR="00345DA8" w:rsidRDefault="00345DA8" w:rsidP="007E49FE">
            <w:pPr>
              <w:rPr>
                <w:rFonts w:cstheme="minorHAnsi"/>
                <w:b/>
                <w:bCs/>
              </w:rPr>
            </w:pPr>
            <w:r w:rsidRPr="00345DA8">
              <w:rPr>
                <w:rFonts w:cstheme="minorHAnsi"/>
                <w:b/>
                <w:bCs/>
              </w:rPr>
              <w:t>Hospital Da Estefânia</w:t>
            </w:r>
            <w:r w:rsidR="007D6659">
              <w:rPr>
                <w:rFonts w:cstheme="minorHAnsi"/>
                <w:b/>
                <w:bCs/>
              </w:rPr>
              <w:t xml:space="preserve"> – </w:t>
            </w:r>
          </w:p>
          <w:p w14:paraId="593A4CC2" w14:textId="53B98F38" w:rsidR="007D6659" w:rsidRPr="007D6659" w:rsidRDefault="007D6659" w:rsidP="007E49FE">
            <w:pPr>
              <w:rPr>
                <w:rFonts w:cstheme="minorHAnsi"/>
                <w:sz w:val="16"/>
                <w:szCs w:val="16"/>
              </w:rPr>
            </w:pPr>
            <w:r w:rsidRPr="007D6659">
              <w:rPr>
                <w:rFonts w:cstheme="minorHAnsi"/>
                <w:sz w:val="18"/>
                <w:szCs w:val="18"/>
              </w:rPr>
              <w:t>Foi criado um grupo “Mãozinhas de Fada” com a população mais idosa que desenvolve atividades de costura e outras artes manuais para a Unidade dos Cuidados Intensivos Pediátricos</w:t>
            </w:r>
          </w:p>
        </w:tc>
        <w:tc>
          <w:tcPr>
            <w:tcW w:w="3692" w:type="dxa"/>
          </w:tcPr>
          <w:p w14:paraId="2C9F9189" w14:textId="0E59EE75" w:rsidR="00345DA8" w:rsidRDefault="00345DA8" w:rsidP="00772E70">
            <w:pPr>
              <w:jc w:val="both"/>
              <w:rPr>
                <w:rFonts w:cstheme="minorHAnsi"/>
                <w:b/>
                <w:bCs/>
                <w:noProof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1BB44D8C" wp14:editId="22028E35">
                  <wp:extent cx="1035355" cy="776326"/>
                  <wp:effectExtent l="0" t="0" r="0" b="0"/>
                  <wp:docPr id="1459599006" name="Imagem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065495" cy="79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6D45C99F" wp14:editId="5948B912">
                  <wp:extent cx="775158" cy="775158"/>
                  <wp:effectExtent l="0" t="0" r="0" b="0"/>
                  <wp:docPr id="681751929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751929" name="Imagem 681751929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82748" cy="782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36C03187" wp14:editId="48659522">
                  <wp:extent cx="998968" cy="749227"/>
                  <wp:effectExtent l="0" t="0" r="0" b="0"/>
                  <wp:docPr id="695540758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540758" name="Imagem 695540758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527" cy="759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2B1DA4CB" wp14:editId="13680C99">
                  <wp:extent cx="1009540" cy="757156"/>
                  <wp:effectExtent l="0" t="0" r="0" b="0"/>
                  <wp:docPr id="345389149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389149" name="Imagem 345389149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381" cy="768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4D7" w14:paraId="4F29EDDA" w14:textId="77777777" w:rsidTr="005F2858">
        <w:tc>
          <w:tcPr>
            <w:tcW w:w="1951" w:type="dxa"/>
            <w:vMerge/>
          </w:tcPr>
          <w:p w14:paraId="4F2E594C" w14:textId="77777777" w:rsidR="00345DA8" w:rsidRDefault="00345DA8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693" w:type="dxa"/>
          </w:tcPr>
          <w:p w14:paraId="40248E8D" w14:textId="01FF8C8A" w:rsidR="00345DA8" w:rsidRPr="007D6659" w:rsidRDefault="00345DA8" w:rsidP="007E49FE">
            <w:pPr>
              <w:rPr>
                <w:rFonts w:cstheme="minorHAnsi"/>
                <w:sz w:val="16"/>
                <w:szCs w:val="16"/>
              </w:rPr>
            </w:pPr>
            <w:r w:rsidRPr="00345DA8">
              <w:rPr>
                <w:rFonts w:cstheme="minorHAnsi"/>
                <w:b/>
                <w:bCs/>
              </w:rPr>
              <w:t xml:space="preserve">Almoço angariação para a Capela </w:t>
            </w:r>
            <w:proofErr w:type="spellStart"/>
            <w:r w:rsidRPr="00345DA8">
              <w:rPr>
                <w:rFonts w:cstheme="minorHAnsi"/>
                <w:b/>
                <w:bCs/>
              </w:rPr>
              <w:t>Sra</w:t>
            </w:r>
            <w:proofErr w:type="spellEnd"/>
            <w:r w:rsidRPr="00345DA8">
              <w:rPr>
                <w:rFonts w:cstheme="minorHAnsi"/>
                <w:b/>
                <w:bCs/>
              </w:rPr>
              <w:t xml:space="preserve"> do Ar</w:t>
            </w:r>
            <w:r w:rsidR="007D6659">
              <w:rPr>
                <w:rFonts w:cstheme="minorHAnsi"/>
                <w:b/>
                <w:bCs/>
              </w:rPr>
              <w:t xml:space="preserve"> – </w:t>
            </w:r>
            <w:r w:rsidR="007D6659" w:rsidRPr="007D6659">
              <w:rPr>
                <w:rFonts w:cstheme="minorHAnsi"/>
                <w:sz w:val="16"/>
                <w:szCs w:val="16"/>
              </w:rPr>
              <w:t>Pro</w:t>
            </w:r>
            <w:r w:rsidR="00B76337">
              <w:rPr>
                <w:rFonts w:cstheme="minorHAnsi"/>
                <w:sz w:val="16"/>
                <w:szCs w:val="16"/>
              </w:rPr>
              <w:t>posta</w:t>
            </w:r>
            <w:r w:rsidR="007D6659" w:rsidRPr="007D6659">
              <w:rPr>
                <w:rFonts w:cstheme="minorHAnsi"/>
                <w:sz w:val="16"/>
                <w:szCs w:val="16"/>
              </w:rPr>
              <w:t xml:space="preserve"> para angariação de fundos para proceder à</w:t>
            </w:r>
            <w:r w:rsidR="007D6659">
              <w:rPr>
                <w:rFonts w:cstheme="minorHAnsi"/>
                <w:sz w:val="16"/>
                <w:szCs w:val="16"/>
              </w:rPr>
              <w:t xml:space="preserve"> requalificação da dita capela na Pista de Aviação, mandada construir por um habitante da Aldeia. Estamos felizes </w:t>
            </w:r>
            <w:r w:rsidR="00B76337">
              <w:rPr>
                <w:rFonts w:cstheme="minorHAnsi"/>
                <w:sz w:val="16"/>
                <w:szCs w:val="16"/>
              </w:rPr>
              <w:t xml:space="preserve">por </w:t>
            </w:r>
            <w:r w:rsidR="007D6659">
              <w:rPr>
                <w:rFonts w:cstheme="minorHAnsi"/>
                <w:sz w:val="16"/>
                <w:szCs w:val="16"/>
              </w:rPr>
              <w:t>contar com o apoio da CMA</w:t>
            </w:r>
            <w:r w:rsidR="00B76337">
              <w:rPr>
                <w:rFonts w:cstheme="minorHAnsi"/>
                <w:sz w:val="16"/>
                <w:szCs w:val="16"/>
              </w:rPr>
              <w:t>.</w:t>
            </w:r>
          </w:p>
        </w:tc>
        <w:tc>
          <w:tcPr>
            <w:tcW w:w="3692" w:type="dxa"/>
          </w:tcPr>
          <w:p w14:paraId="4416F0BE" w14:textId="77777777" w:rsidR="00345DA8" w:rsidRDefault="00345DA8" w:rsidP="00772E70">
            <w:pPr>
              <w:jc w:val="both"/>
              <w:rPr>
                <w:rFonts w:cstheme="minorHAnsi"/>
                <w:b/>
                <w:bCs/>
                <w:noProof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318773FF" wp14:editId="1FB02FA0">
                  <wp:extent cx="1310640" cy="1098786"/>
                  <wp:effectExtent l="0" t="0" r="0" b="0"/>
                  <wp:docPr id="33468417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640" cy="1098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D9E2C" w14:textId="254B5608" w:rsidR="00B76337" w:rsidRDefault="00B76337" w:rsidP="00772E70">
            <w:pPr>
              <w:jc w:val="both"/>
              <w:rPr>
                <w:rFonts w:cstheme="minorHAnsi"/>
                <w:b/>
                <w:bCs/>
                <w:noProof/>
                <w:sz w:val="22"/>
                <w:szCs w:val="22"/>
              </w:rPr>
            </w:pPr>
          </w:p>
        </w:tc>
      </w:tr>
      <w:tr w:rsidR="009724D7" w14:paraId="47FFFD9B" w14:textId="77777777" w:rsidTr="005F2858">
        <w:tc>
          <w:tcPr>
            <w:tcW w:w="1951" w:type="dxa"/>
          </w:tcPr>
          <w:p w14:paraId="3F9B3189" w14:textId="1ED6DA16" w:rsidR="00B76337" w:rsidRDefault="00B76337" w:rsidP="00772E70">
            <w:pPr>
              <w:jc w:val="both"/>
              <w:rPr>
                <w:rFonts w:cstheme="minorHAnsi"/>
                <w:b/>
                <w:bCs/>
                <w:sz w:val="22"/>
                <w:szCs w:val="22"/>
              </w:rPr>
            </w:pPr>
            <w:r>
              <w:rPr>
                <w:rFonts w:cstheme="minorHAnsi"/>
                <w:b/>
                <w:bCs/>
                <w:sz w:val="22"/>
                <w:szCs w:val="22"/>
              </w:rPr>
              <w:t>Educativo-Pedagógicas</w:t>
            </w:r>
          </w:p>
        </w:tc>
        <w:tc>
          <w:tcPr>
            <w:tcW w:w="2693" w:type="dxa"/>
          </w:tcPr>
          <w:p w14:paraId="4DC48E92" w14:textId="4928828F" w:rsidR="00B76337" w:rsidRDefault="00B76337" w:rsidP="007E49FE">
            <w:pPr>
              <w:rPr>
                <w:rFonts w:cstheme="minorHAnsi"/>
                <w:b/>
                <w:bCs/>
                <w:noProof/>
                <w:sz w:val="22"/>
                <w:szCs w:val="22"/>
              </w:rPr>
            </w:pPr>
            <w:r>
              <w:rPr>
                <w:rFonts w:cstheme="minorHAnsi"/>
                <w:b/>
                <w:bCs/>
              </w:rPr>
              <w:t>O “Cantinho dos Garotos”</w:t>
            </w: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t xml:space="preserve"> -</w:t>
            </w: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1DCBD7A0" wp14:editId="6B8B6B00">
                  <wp:extent cx="983113" cy="983113"/>
                  <wp:effectExtent l="0" t="0" r="0" b="0"/>
                  <wp:docPr id="690320684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320684" name="Imagem 690320684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859" cy="101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C82638" w14:textId="0ED383D7" w:rsidR="00B76337" w:rsidRPr="00B76337" w:rsidRDefault="00B76337" w:rsidP="007E49FE">
            <w:pPr>
              <w:rPr>
                <w:rFonts w:cstheme="minorHAnsi"/>
                <w:noProof/>
                <w:sz w:val="16"/>
                <w:szCs w:val="16"/>
              </w:rPr>
            </w:pPr>
            <w:r w:rsidRPr="00B76337">
              <w:rPr>
                <w:rFonts w:cstheme="minorHAnsi"/>
                <w:noProof/>
                <w:sz w:val="16"/>
                <w:szCs w:val="16"/>
              </w:rPr>
              <w:t>Um espaço para as crianças</w:t>
            </w:r>
            <w:r>
              <w:rPr>
                <w:rFonts w:cstheme="minorHAnsi"/>
                <w:noProof/>
                <w:sz w:val="16"/>
                <w:szCs w:val="16"/>
              </w:rPr>
              <w:t xml:space="preserve"> da população onde podem brincar e também ter apoio escolar. Este novo ano vai contar com um apoio financeiro da Junta de Freguesia.</w:t>
            </w:r>
          </w:p>
        </w:tc>
        <w:tc>
          <w:tcPr>
            <w:tcW w:w="3692" w:type="dxa"/>
          </w:tcPr>
          <w:p w14:paraId="7C6EF6D3" w14:textId="5DDA43A8" w:rsidR="00B76337" w:rsidRDefault="00B76337" w:rsidP="00772E70">
            <w:pPr>
              <w:jc w:val="both"/>
              <w:rPr>
                <w:rFonts w:cstheme="minorHAnsi"/>
                <w:b/>
                <w:bCs/>
                <w:noProof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2F79EA16" wp14:editId="43272838">
                  <wp:extent cx="964322" cy="1714280"/>
                  <wp:effectExtent l="0" t="0" r="0" b="0"/>
                  <wp:docPr id="1873385927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385927" name="Imagem 1873385927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198" cy="1747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4971EE" w14:textId="77777777" w:rsidR="00B76337" w:rsidRDefault="00B76337" w:rsidP="00772E70">
      <w:pPr>
        <w:jc w:val="both"/>
        <w:rPr>
          <w:rFonts w:cstheme="minorHAnsi"/>
          <w:sz w:val="24"/>
          <w:szCs w:val="24"/>
        </w:rPr>
      </w:pPr>
    </w:p>
    <w:p w14:paraId="76B87453" w14:textId="73F372CB" w:rsidR="009573A0" w:rsidRDefault="0071701F">
      <w:pPr>
        <w:pStyle w:val="ttulo2"/>
      </w:pPr>
      <w:r>
        <w:t xml:space="preserve">Olhar </w:t>
      </w:r>
      <w:r w:rsidR="00B76337">
        <w:t>p</w:t>
      </w:r>
      <w:r>
        <w:t>ara o futuro</w:t>
      </w:r>
    </w:p>
    <w:p w14:paraId="6B9E4ABB" w14:textId="57875D83" w:rsidR="002C7BB7" w:rsidRDefault="002C7BB7" w:rsidP="002C7BB7">
      <w:pPr>
        <w:rPr>
          <w:b/>
          <w:bCs/>
          <w:sz w:val="28"/>
          <w:szCs w:val="28"/>
        </w:rPr>
      </w:pPr>
      <w:r w:rsidRPr="002C7BB7">
        <w:rPr>
          <w:b/>
          <w:bCs/>
          <w:sz w:val="28"/>
          <w:szCs w:val="28"/>
        </w:rPr>
        <w:t>Institucional</w:t>
      </w:r>
    </w:p>
    <w:p w14:paraId="0BF1FF80" w14:textId="55C22C75" w:rsidR="002C7BB7" w:rsidRPr="002C7BB7" w:rsidRDefault="002C7BB7" w:rsidP="002C7BB7">
      <w:pPr>
        <w:rPr>
          <w:sz w:val="24"/>
          <w:szCs w:val="24"/>
        </w:rPr>
      </w:pPr>
      <w:r>
        <w:rPr>
          <w:sz w:val="24"/>
          <w:szCs w:val="24"/>
        </w:rPr>
        <w:t>Neste novo ano vamos proceder à alteração dos estatutos e o Regulamento Interno para fazer face à mudança de Logotipo e organização interna.</w:t>
      </w:r>
    </w:p>
    <w:p w14:paraId="50022D12" w14:textId="6CDE1CE3" w:rsidR="002C7BB7" w:rsidRPr="002C7BB7" w:rsidRDefault="002C7BB7" w:rsidP="002C7BB7">
      <w:pPr>
        <w:rPr>
          <w:b/>
          <w:bCs/>
          <w:sz w:val="28"/>
          <w:szCs w:val="28"/>
        </w:rPr>
      </w:pPr>
      <w:r w:rsidRPr="002C7BB7">
        <w:rPr>
          <w:b/>
          <w:bCs/>
          <w:sz w:val="28"/>
          <w:szCs w:val="28"/>
        </w:rPr>
        <w:t>Atividades</w:t>
      </w:r>
    </w:p>
    <w:p w14:paraId="25ACC63E" w14:textId="77777777" w:rsidR="00B76337" w:rsidRDefault="00B76337" w:rsidP="00B76337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Para o próximo ano, as atividades que vamos propor pretendem garantir a melhoria contínua da qualidade ao nível de organização, à promoção e interesse que resulte no aumento da nossa massa associativa, e procurar garantir sempre a participação da população. Pretendemos apostar numa melhoria dos mecanismos de comunicação e divulgação das atividades através de um jornal de parede, reforçar as redes sociais, o Site WWW oficial e divulgação junto da Autarquia e Junta de Freguesia. </w:t>
      </w:r>
    </w:p>
    <w:p w14:paraId="271C5F16" w14:textId="2BBFB70D" w:rsidR="009573A0" w:rsidRPr="00BD5834" w:rsidRDefault="00B76337">
      <w:pPr>
        <w:pStyle w:val="Assinatura1"/>
      </w:pPr>
      <w:r>
        <w:lastRenderedPageBreak/>
        <w:t>Mari</w:t>
      </w:r>
      <w:r w:rsidR="002C7BB7">
        <w:t>a</w:t>
      </w:r>
      <w:r>
        <w:t xml:space="preserve"> Filomena de Jesus </w:t>
      </w:r>
      <w:proofErr w:type="gramStart"/>
      <w:r>
        <w:t>sousa</w:t>
      </w:r>
      <w:proofErr w:type="gramEnd"/>
      <w:r>
        <w:t xml:space="preserve"> Roque Pires</w:t>
      </w:r>
      <w:r w:rsidR="0071701F" w:rsidRPr="00BD5834">
        <w:br/>
      </w:r>
      <w:r>
        <w:t>Presidente da Direção</w:t>
      </w:r>
      <w:r w:rsidR="0071701F" w:rsidRPr="00BD5834">
        <w:br/>
      </w:r>
      <w:sdt>
        <w:sdtPr>
          <w:alias w:val="Clique na seta para selecionar uma data"/>
          <w:tag w:val="Clique na seta para selecionar uma data"/>
          <w:id w:val="-405455016"/>
          <w:placeholder>
            <w:docPart w:val="09F568772FCA49B6AA082A942FC3192E"/>
          </w:placeholder>
          <w:showingPlcHdr/>
          <w:date>
            <w:dateFormat w:val="d 'de' MMMM 'de' yyyy"/>
            <w:lid w:val="pt-PT"/>
            <w:storeMappedDataAs w:val="dateTime"/>
            <w:calendar w:val="gregorian"/>
          </w:date>
        </w:sdtPr>
        <w:sdtContent>
          <w:r w:rsidR="0071701F">
            <w:t>[Data]</w:t>
          </w:r>
        </w:sdtContent>
      </w:sdt>
    </w:p>
    <w:p w14:paraId="0678A790" w14:textId="4C636FF6" w:rsidR="009573A0" w:rsidRPr="001F7778" w:rsidRDefault="00DC74EF" w:rsidP="001F7778">
      <w:pPr>
        <w:pStyle w:val="ttulo1"/>
        <w:ind w:left="-1134" w:right="825"/>
        <w:rPr>
          <w:sz w:val="32"/>
          <w:szCs w:val="32"/>
        </w:rPr>
      </w:pPr>
      <w:bookmarkStart w:id="2" w:name="_Toc321140623"/>
      <w:bookmarkStart w:id="3" w:name="_Toc329703654"/>
      <w:r>
        <w:lastRenderedPageBreak/>
        <w:t>Relatório</w:t>
      </w:r>
      <w:r w:rsidR="0071701F">
        <w:t xml:space="preserve"> Financeiro</w:t>
      </w:r>
      <w:bookmarkEnd w:id="2"/>
      <w:bookmarkEnd w:id="3"/>
      <w:r w:rsidR="00310D7C" w:rsidRPr="001F7778">
        <w:rPr>
          <w:sz w:val="32"/>
          <w:szCs w:val="32"/>
        </w:rPr>
        <w:t xml:space="preserve"> </w:t>
      </w:r>
      <w:r w:rsidR="00310D7C" w:rsidRPr="001F7778">
        <w:rPr>
          <w:sz w:val="36"/>
          <w:szCs w:val="36"/>
        </w:rPr>
        <w:t xml:space="preserve">01/01/2023 a </w:t>
      </w:r>
      <w:r w:rsidR="007E5186" w:rsidRPr="001F7778">
        <w:rPr>
          <w:sz w:val="36"/>
          <w:szCs w:val="36"/>
        </w:rPr>
        <w:t>31/12/2023</w:t>
      </w:r>
      <w:r w:rsidR="006A15C4" w:rsidRPr="001F7778">
        <w:rPr>
          <w:sz w:val="32"/>
          <w:szCs w:val="32"/>
        </w:rPr>
        <w:t xml:space="preserve"> </w:t>
      </w:r>
      <w:r w:rsidR="00AD7F30" w:rsidRPr="001F7778">
        <w:rPr>
          <w:sz w:val="32"/>
          <w:szCs w:val="32"/>
        </w:rPr>
        <w:t xml:space="preserve">     </w:t>
      </w:r>
      <w:r w:rsidR="006A15C4" w:rsidRPr="001F7778">
        <w:rPr>
          <w:sz w:val="32"/>
          <w:szCs w:val="32"/>
        </w:rPr>
        <w:t xml:space="preserve"> </w:t>
      </w:r>
      <w:r w:rsidR="00AD7F30" w:rsidRPr="001F7778">
        <w:rPr>
          <w:sz w:val="32"/>
          <w:szCs w:val="32"/>
        </w:rPr>
        <w:t xml:space="preserve">           </w:t>
      </w:r>
      <w:r w:rsidR="006A15C4" w:rsidRPr="001F7778">
        <w:rPr>
          <w:sz w:val="32"/>
          <w:szCs w:val="32"/>
        </w:rPr>
        <w:t xml:space="preserve">     </w:t>
      </w:r>
    </w:p>
    <w:p w14:paraId="296551BA" w14:textId="7FEB5987" w:rsidR="009573A0" w:rsidRPr="00BD5834" w:rsidRDefault="00F751B4" w:rsidP="00AB3DEC">
      <w:r w:rsidRPr="00F751B4">
        <w:rPr>
          <w:noProof/>
        </w:rPr>
        <w:drawing>
          <wp:anchor distT="0" distB="0" distL="114300" distR="114300" simplePos="0" relativeHeight="251657728" behindDoc="1" locked="0" layoutInCell="1" allowOverlap="1" wp14:anchorId="1E375E88" wp14:editId="2FB81388">
            <wp:simplePos x="0" y="0"/>
            <wp:positionH relativeFrom="column">
              <wp:posOffset>-708025</wp:posOffset>
            </wp:positionH>
            <wp:positionV relativeFrom="paragraph">
              <wp:posOffset>165165</wp:posOffset>
            </wp:positionV>
            <wp:extent cx="5204460" cy="8036560"/>
            <wp:effectExtent l="0" t="0" r="0" b="2540"/>
            <wp:wrapNone/>
            <wp:docPr id="3376159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308DF">
        <w:t xml:space="preserve"> </w:t>
      </w:r>
    </w:p>
    <w:p w14:paraId="1915C734" w14:textId="77777777" w:rsidR="009573A0" w:rsidRDefault="0071701F">
      <w:pPr>
        <w:pStyle w:val="ttulo1"/>
      </w:pPr>
      <w:bookmarkStart w:id="4" w:name="_Toc321140625"/>
      <w:bookmarkStart w:id="5" w:name="_Toc329703656"/>
      <w:r>
        <w:rPr>
          <w:noProof/>
          <w:lang w:val="en-US" w:eastAsia="en-US"/>
        </w:rPr>
        <w:lastRenderedPageBreak/>
        <w:drawing>
          <wp:anchor distT="0" distB="0" distL="182880" distR="182880" simplePos="0" relativeHeight="251656704" behindDoc="0" locked="0" layoutInCell="1" allowOverlap="1" wp14:anchorId="4ED36A64" wp14:editId="04BBCECA">
            <wp:simplePos x="0" y="0"/>
            <mc:AlternateContent>
              <mc:Choice Requires="wp14">
                <wp:positionH relativeFrom="page">
                  <wp14:pctPosHOffset>6100</wp14:pctPosHOffset>
                </wp:positionH>
              </mc:Choice>
              <mc:Fallback>
                <wp:positionH relativeFrom="page">
                  <wp:posOffset>461010</wp:posOffset>
                </wp:positionH>
              </mc:Fallback>
            </mc:AlternateContent>
            <wp:positionV relativeFrom="margin">
              <wp:align>top</wp:align>
            </wp:positionV>
            <wp:extent cx="1234440" cy="7443216"/>
            <wp:effectExtent l="0" t="0" r="22860" b="0"/>
            <wp:wrapSquare wrapText="bothSides"/>
            <wp:docPr id="13" name="Diagrama 13" descr="Barra Lateral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6" r:lo="rId47" r:qs="rId48" r:cs="rId4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Notas para Declarações Financeiras</w:t>
      </w:r>
      <w:bookmarkEnd w:id="4"/>
      <w:bookmarkEnd w:id="5"/>
    </w:p>
    <w:p w14:paraId="7387E709" w14:textId="77777777" w:rsidR="009573A0" w:rsidRDefault="0071701F">
      <w:pPr>
        <w:pStyle w:val="ttulo2"/>
      </w:pPr>
      <w:r>
        <w:t>Contas</w:t>
      </w:r>
    </w:p>
    <w:p w14:paraId="3FB7399C" w14:textId="5BA31847" w:rsidR="009573A0" w:rsidRPr="00BD5834" w:rsidRDefault="009D3FEE">
      <w:r>
        <w:t>Começamos o ano com um saldo positivo de 7,00 euros na Caixa Geral de Depósitos, vindos da direção anterior. Encerramos o ano com um saldo positivo de 8.480,87 no banco dos quais 8.000,00 estão numa conta de poupança para custear a substituição do telhado. Em caixa tínhamos 1.954,76 que, entretanto, já estão no banco. Resumindo temos um saldo positivo de 10.435,63 euros como se verifica no quadro anterior.</w:t>
      </w:r>
    </w:p>
    <w:p w14:paraId="7329DA87" w14:textId="77777777" w:rsidR="009573A0" w:rsidRPr="00BD5834" w:rsidRDefault="0071701F">
      <w:pPr>
        <w:pStyle w:val="ttulo2"/>
      </w:pPr>
      <w:r>
        <w:t>Dívida</w:t>
      </w:r>
    </w:p>
    <w:p w14:paraId="6821DDCA" w14:textId="6DC390A3" w:rsidR="009D3FEE" w:rsidRPr="00BD5834" w:rsidRDefault="009D3FEE">
      <w:r>
        <w:t xml:space="preserve">Sabemos que a direção anterior se esforçou por manter a Casa da Cultura como imóvel da Associação. Para tal assumiram todo o passivo e ativo das anteriores direções. Deixaram um passivo de 430,00 que foi saldado no mês de </w:t>
      </w:r>
      <w:proofErr w:type="gramStart"/>
      <w:r>
        <w:t>Novembro</w:t>
      </w:r>
      <w:proofErr w:type="gramEnd"/>
      <w:r>
        <w:t>.</w:t>
      </w:r>
    </w:p>
    <w:p w14:paraId="7171A37E" w14:textId="11853A04" w:rsidR="009573A0" w:rsidRPr="00BD5834" w:rsidRDefault="00C31102">
      <w:r>
        <w:t>(aguardamos parecer da Tesoureira e do Presidente do Conselho Fiscal para incluir aqui)</w:t>
      </w:r>
    </w:p>
    <w:p w14:paraId="073FA898" w14:textId="727C375B" w:rsidR="009573A0" w:rsidRDefault="0071701F">
      <w:pPr>
        <w:pStyle w:val="ttulo1"/>
      </w:pPr>
      <w:bookmarkStart w:id="6" w:name="_Toc321140627"/>
      <w:bookmarkStart w:id="7" w:name="_Toc329703658"/>
      <w:r>
        <w:lastRenderedPageBreak/>
        <w:t>Informações de Contacto</w:t>
      </w:r>
      <w:bookmarkEnd w:id="6"/>
      <w:bookmarkEnd w:id="7"/>
    </w:p>
    <w:tbl>
      <w:tblPr>
        <w:tblW w:w="4864" w:type="pct"/>
        <w:tblLayout w:type="fixed"/>
        <w:tblLook w:val="04A0" w:firstRow="1" w:lastRow="0" w:firstColumn="1" w:lastColumn="0" w:noHBand="0" w:noVBand="1"/>
      </w:tblPr>
      <w:tblGrid>
        <w:gridCol w:w="1461"/>
        <w:gridCol w:w="1511"/>
        <w:gridCol w:w="1417"/>
        <w:gridCol w:w="3574"/>
      </w:tblGrid>
      <w:tr w:rsidR="002C7BB7" w:rsidRPr="007D4995" w14:paraId="00DE90ED" w14:textId="77777777" w:rsidTr="002C7BB7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10CA3" w14:textId="50F12A85" w:rsidR="002C7BB7" w:rsidRPr="002C7BB7" w:rsidRDefault="002C7BB7" w:rsidP="002C7BB7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MESA DA ASSEMBLEIA</w:t>
            </w:r>
          </w:p>
        </w:tc>
      </w:tr>
      <w:tr w:rsidR="002C7BB7" w:rsidRPr="007D4995" w14:paraId="0CD48847" w14:textId="28D20ED7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93A4D" w14:textId="070E5777" w:rsidR="002C7BB7" w:rsidRPr="002C7BB7" w:rsidRDefault="002C7BB7" w:rsidP="002C7BB7">
            <w:pPr>
              <w:rPr>
                <w:b/>
                <w:bCs/>
                <w:noProof/>
                <w:sz w:val="24"/>
                <w:szCs w:val="24"/>
              </w:rPr>
            </w:pPr>
            <w:r w:rsidRPr="002C7BB7">
              <w:rPr>
                <w:b/>
                <w:bCs/>
                <w:noProof/>
                <w:sz w:val="24"/>
                <w:szCs w:val="24"/>
              </w:rPr>
              <w:t>Presidente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9CF2F" w14:textId="478F35B3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José Magalhães Rodrigues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E6B79" w14:textId="777029D6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noProof/>
                <w:sz w:val="24"/>
                <w:szCs w:val="24"/>
              </w:rPr>
              <w:drawing>
                <wp:inline distT="0" distB="0" distL="0" distR="0" wp14:anchorId="2501E184" wp14:editId="543558A6">
                  <wp:extent cx="779911" cy="948055"/>
                  <wp:effectExtent l="0" t="0" r="1270" b="4445"/>
                  <wp:docPr id="1526759459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76" cy="954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AD046" w14:textId="77777777" w:rsidR="002C7BB7" w:rsidRPr="002C7BB7" w:rsidRDefault="002C7BB7" w:rsidP="002C7BB7">
            <w:pPr>
              <w:pStyle w:val="TextodeTabela"/>
              <w:rPr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N.º de tel.</w:t>
            </w:r>
            <w:r w:rsidRPr="002C7BB7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alias w:val="N.º de tel."/>
                <w:tag w:val="N.º de tel."/>
                <w:id w:val="-1345010821"/>
                <w:placeholder>
                  <w:docPart w:val="9FBEE4ADD6484486B0D3136BACBC5E38"/>
                </w:placeholder>
                <w:temporary/>
                <w:showingPlcHdr/>
                <w15:appearance w15:val="hidden"/>
                <w:text/>
              </w:sdtPr>
              <w:sdtContent>
                <w:r w:rsidRPr="002C7BB7">
                  <w:rPr>
                    <w:sz w:val="24"/>
                    <w:szCs w:val="24"/>
                  </w:rPr>
                  <w:t>[N.º de tel.]</w:t>
                </w:r>
              </w:sdtContent>
            </w:sdt>
          </w:p>
          <w:p w14:paraId="1D900D92" w14:textId="2AB4BB23" w:rsidR="002C7BB7" w:rsidRPr="002C7BB7" w:rsidRDefault="00000000" w:rsidP="002C7BB7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alias w:val="Correio Eletrónico"/>
                <w:tag w:val="Correio Eletrónico"/>
                <w:id w:val="-1277478389"/>
                <w:placeholder>
                  <w:docPart w:val="6D187EC6A76A452B911C017EA54CA45C"/>
                </w:placeholder>
                <w:temporary/>
                <w:showingPlcHdr/>
                <w15:appearance w15:val="hidden"/>
                <w:text/>
              </w:sdtPr>
              <w:sdtContent>
                <w:r w:rsidR="002C7BB7" w:rsidRPr="002C7BB7">
                  <w:rPr>
                    <w:sz w:val="24"/>
                    <w:szCs w:val="24"/>
                  </w:rPr>
                  <w:t>[Endereço de Correio Eletrónico]</w:t>
                </w:r>
              </w:sdtContent>
            </w:sdt>
          </w:p>
        </w:tc>
      </w:tr>
      <w:tr w:rsidR="002C7BB7" w:rsidRPr="007D4995" w14:paraId="0E45F43F" w14:textId="3A656E1C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CCCAE" w14:textId="1F770B4B" w:rsidR="002C7BB7" w:rsidRPr="002C7BB7" w:rsidRDefault="002C7BB7" w:rsidP="002C7BB7">
            <w:pPr>
              <w:rPr>
                <w:noProof/>
                <w:sz w:val="24"/>
                <w:szCs w:val="24"/>
              </w:rPr>
            </w:pPr>
            <w:r w:rsidRPr="002C7BB7">
              <w:rPr>
                <w:b/>
                <w:bCs/>
                <w:noProof/>
                <w:sz w:val="24"/>
                <w:szCs w:val="24"/>
              </w:rPr>
              <w:t>1ª Secretária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3F939" w14:textId="58D683CD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Joana Moreira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51496" w14:textId="45CFE09C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noProof/>
                <w:sz w:val="24"/>
                <w:szCs w:val="24"/>
              </w:rPr>
              <w:drawing>
                <wp:inline distT="0" distB="0" distL="0" distR="0" wp14:anchorId="52E89BB5" wp14:editId="40AA6331">
                  <wp:extent cx="721123" cy="913765"/>
                  <wp:effectExtent l="0" t="0" r="3175" b="635"/>
                  <wp:docPr id="1511198404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638" cy="9182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976AF" w14:textId="77777777" w:rsidR="002C7BB7" w:rsidRPr="002C7BB7" w:rsidRDefault="002C7BB7" w:rsidP="002C7BB7">
            <w:pPr>
              <w:pStyle w:val="TextodeTabela"/>
              <w:rPr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N.º de tel.</w:t>
            </w:r>
            <w:r w:rsidRPr="002C7BB7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alias w:val="N.º de tel."/>
                <w:tag w:val="N.º de tel."/>
                <w:id w:val="796258097"/>
                <w:placeholder>
                  <w:docPart w:val="9CB4C045781A4230BF44FC320D7C18CA"/>
                </w:placeholder>
                <w:temporary/>
                <w:showingPlcHdr/>
                <w15:appearance w15:val="hidden"/>
                <w:text/>
              </w:sdtPr>
              <w:sdtContent>
                <w:r w:rsidRPr="002C7BB7">
                  <w:rPr>
                    <w:sz w:val="24"/>
                    <w:szCs w:val="24"/>
                  </w:rPr>
                  <w:t>[N.º de tel.]</w:t>
                </w:r>
              </w:sdtContent>
            </w:sdt>
          </w:p>
          <w:p w14:paraId="603DFA5E" w14:textId="766ACC65" w:rsidR="002C7BB7" w:rsidRPr="002C7BB7" w:rsidRDefault="00000000" w:rsidP="002C7BB7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alias w:val="Correio Eletrónico"/>
                <w:tag w:val="Correio Eletrónico"/>
                <w:id w:val="-1919083142"/>
                <w:placeholder>
                  <w:docPart w:val="8F55525110A8472BBB73357F64155F2C"/>
                </w:placeholder>
                <w:temporary/>
                <w:showingPlcHdr/>
                <w15:appearance w15:val="hidden"/>
                <w:text/>
              </w:sdtPr>
              <w:sdtContent>
                <w:r w:rsidR="002C7BB7" w:rsidRPr="002C7BB7">
                  <w:rPr>
                    <w:sz w:val="24"/>
                    <w:szCs w:val="24"/>
                  </w:rPr>
                  <w:t>[Endereço de Correio Eletrónico]</w:t>
                </w:r>
              </w:sdtContent>
            </w:sdt>
          </w:p>
        </w:tc>
      </w:tr>
      <w:tr w:rsidR="002C7BB7" w:rsidRPr="007D4995" w14:paraId="51A482E3" w14:textId="44BACBF4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1F9DD" w14:textId="79CF989E" w:rsidR="002C7BB7" w:rsidRPr="002C7BB7" w:rsidRDefault="002C7BB7" w:rsidP="002C7BB7">
            <w:pPr>
              <w:rPr>
                <w:b/>
                <w:bCs/>
                <w:noProof/>
                <w:sz w:val="24"/>
                <w:szCs w:val="24"/>
              </w:rPr>
            </w:pPr>
            <w:r w:rsidRPr="002C7BB7">
              <w:rPr>
                <w:b/>
                <w:bCs/>
                <w:noProof/>
                <w:sz w:val="24"/>
                <w:szCs w:val="24"/>
              </w:rPr>
              <w:t>2ª Secretária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1C7FC" w14:textId="28C6814D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Paula Cardoso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B937E" w14:textId="017A1609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noProof/>
                <w:sz w:val="24"/>
                <w:szCs w:val="24"/>
              </w:rPr>
              <w:drawing>
                <wp:inline distT="0" distB="0" distL="0" distR="0" wp14:anchorId="43AC0C78" wp14:editId="3A673016">
                  <wp:extent cx="719478" cy="881155"/>
                  <wp:effectExtent l="0" t="0" r="4445" b="0"/>
                  <wp:docPr id="1519716059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500" cy="8922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E8D8A" w14:textId="77777777" w:rsidR="002C7BB7" w:rsidRPr="002C7BB7" w:rsidRDefault="002C7BB7" w:rsidP="002C7BB7">
            <w:pPr>
              <w:pStyle w:val="TextodeTabela"/>
              <w:rPr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N.º de tel.</w:t>
            </w:r>
            <w:r w:rsidRPr="002C7BB7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alias w:val="N.º de tel."/>
                <w:tag w:val="N.º de tel."/>
                <w:id w:val="-972986078"/>
                <w:placeholder>
                  <w:docPart w:val="F8E4FD45219F47DFAC1B2F6041B88C5E"/>
                </w:placeholder>
                <w:temporary/>
                <w:showingPlcHdr/>
                <w15:appearance w15:val="hidden"/>
                <w:text/>
              </w:sdtPr>
              <w:sdtContent>
                <w:r w:rsidRPr="002C7BB7">
                  <w:rPr>
                    <w:sz w:val="24"/>
                    <w:szCs w:val="24"/>
                  </w:rPr>
                  <w:t>[N.º de tel.]</w:t>
                </w:r>
              </w:sdtContent>
            </w:sdt>
          </w:p>
          <w:p w14:paraId="4D2F2762" w14:textId="6858B14F" w:rsidR="002C7BB7" w:rsidRPr="002C7BB7" w:rsidRDefault="00000000" w:rsidP="002C7BB7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alias w:val="Correio Eletrónico"/>
                <w:tag w:val="Correio Eletrónico"/>
                <w:id w:val="-1500181146"/>
                <w:placeholder>
                  <w:docPart w:val="4A8910E3E4E1443D8B24AE807CB51449"/>
                </w:placeholder>
                <w:temporary/>
                <w:showingPlcHdr/>
                <w15:appearance w15:val="hidden"/>
                <w:text/>
              </w:sdtPr>
              <w:sdtContent>
                <w:r w:rsidR="002C7BB7" w:rsidRPr="002C7BB7">
                  <w:rPr>
                    <w:sz w:val="24"/>
                    <w:szCs w:val="24"/>
                  </w:rPr>
                  <w:t>[Endereço de Correio Eletrónico]</w:t>
                </w:r>
              </w:sdtContent>
            </w:sdt>
          </w:p>
        </w:tc>
      </w:tr>
      <w:tr w:rsidR="002C7BB7" w:rsidRPr="007D4995" w14:paraId="59B1426F" w14:textId="2506A8FB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E2EEF" w14:textId="539F7B9D" w:rsidR="002C7BB7" w:rsidRPr="002C7BB7" w:rsidRDefault="002C7BB7" w:rsidP="002C7BB7">
            <w:pPr>
              <w:rPr>
                <w:noProof/>
                <w:sz w:val="24"/>
                <w:szCs w:val="24"/>
              </w:rPr>
            </w:pPr>
            <w:r w:rsidRPr="002C7BB7">
              <w:rPr>
                <w:b/>
                <w:bCs/>
                <w:noProof/>
                <w:sz w:val="24"/>
                <w:szCs w:val="24"/>
              </w:rPr>
              <w:t>Vogal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E4590" w14:textId="56B9F698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José Ricardo Faustino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B52F3" w14:textId="121C5AD2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noProof/>
                <w:sz w:val="24"/>
                <w:szCs w:val="24"/>
              </w:rPr>
              <w:drawing>
                <wp:inline distT="0" distB="0" distL="0" distR="0" wp14:anchorId="64D4E5A1" wp14:editId="567A4C4B">
                  <wp:extent cx="790500" cy="990600"/>
                  <wp:effectExtent l="0" t="0" r="0" b="0"/>
                  <wp:docPr id="370384350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230" cy="994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51299" w14:textId="77777777" w:rsidR="002C7BB7" w:rsidRPr="002C7BB7" w:rsidRDefault="002C7BB7" w:rsidP="002C7BB7">
            <w:pPr>
              <w:pStyle w:val="TextodeTabela"/>
              <w:rPr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N.º de tel.</w:t>
            </w:r>
            <w:r w:rsidRPr="002C7BB7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alias w:val="N.º de tel."/>
                <w:tag w:val="N.º de tel."/>
                <w:id w:val="-1690907420"/>
                <w:placeholder>
                  <w:docPart w:val="DF366C837C894209972BC4BE0786F4EA"/>
                </w:placeholder>
                <w:temporary/>
                <w:showingPlcHdr/>
                <w15:appearance w15:val="hidden"/>
                <w:text/>
              </w:sdtPr>
              <w:sdtContent>
                <w:r w:rsidRPr="002C7BB7">
                  <w:rPr>
                    <w:sz w:val="24"/>
                    <w:szCs w:val="24"/>
                  </w:rPr>
                  <w:t>[N.º de tel.]</w:t>
                </w:r>
              </w:sdtContent>
            </w:sdt>
          </w:p>
          <w:p w14:paraId="0B8D5883" w14:textId="14875ED6" w:rsidR="002C7BB7" w:rsidRPr="002C7BB7" w:rsidRDefault="00000000" w:rsidP="002C7BB7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alias w:val="Correio Eletrónico"/>
                <w:tag w:val="Correio Eletrónico"/>
                <w:id w:val="-1501338563"/>
                <w:placeholder>
                  <w:docPart w:val="A79ECEB85ED64FE299C9D2E2198FCAB3"/>
                </w:placeholder>
                <w:temporary/>
                <w:showingPlcHdr/>
                <w15:appearance w15:val="hidden"/>
                <w:text/>
              </w:sdtPr>
              <w:sdtContent>
                <w:r w:rsidR="002C7BB7" w:rsidRPr="002C7BB7">
                  <w:rPr>
                    <w:sz w:val="24"/>
                    <w:szCs w:val="24"/>
                  </w:rPr>
                  <w:t>[Endereço de Correio Eletrónico]</w:t>
                </w:r>
              </w:sdtContent>
            </w:sdt>
          </w:p>
        </w:tc>
      </w:tr>
      <w:tr w:rsidR="002C7BB7" w:rsidRPr="007D4995" w14:paraId="1BA72257" w14:textId="48895D53" w:rsidTr="002C7BB7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E1AC8" w14:textId="1319B370" w:rsidR="002C7BB7" w:rsidRPr="002C7BB7" w:rsidRDefault="002C7BB7" w:rsidP="002C7BB7">
            <w:pPr>
              <w:jc w:val="center"/>
              <w:rPr>
                <w:b/>
                <w:bCs/>
                <w:sz w:val="28"/>
                <w:szCs w:val="28"/>
              </w:rPr>
            </w:pPr>
            <w:r w:rsidRPr="002C7BB7">
              <w:rPr>
                <w:b/>
                <w:bCs/>
                <w:sz w:val="28"/>
                <w:szCs w:val="28"/>
              </w:rPr>
              <w:t>CONSELHO DIRETIVO</w:t>
            </w:r>
          </w:p>
        </w:tc>
      </w:tr>
      <w:tr w:rsidR="002C7BB7" w:rsidRPr="007D4995" w14:paraId="3F4830CA" w14:textId="75E65E7E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FCACD" w14:textId="0B1AC597" w:rsidR="002C7BB7" w:rsidRPr="002C7BB7" w:rsidRDefault="002C7BB7" w:rsidP="002C7BB7">
            <w:pPr>
              <w:rPr>
                <w:noProof/>
                <w:sz w:val="24"/>
                <w:szCs w:val="24"/>
              </w:rPr>
            </w:pPr>
            <w:r w:rsidRPr="002C7BB7">
              <w:rPr>
                <w:b/>
                <w:bCs/>
                <w:noProof/>
                <w:sz w:val="24"/>
                <w:szCs w:val="24"/>
              </w:rPr>
              <w:t>Presidente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2B08A" w14:textId="5EEC0C60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Maria Filomena Pires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406BF" w14:textId="481CD90A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noProof/>
                <w:sz w:val="24"/>
                <w:szCs w:val="24"/>
              </w:rPr>
              <w:drawing>
                <wp:inline distT="0" distB="0" distL="0" distR="0" wp14:anchorId="15BF2675" wp14:editId="61331777">
                  <wp:extent cx="741045" cy="736029"/>
                  <wp:effectExtent l="0" t="0" r="1905" b="6985"/>
                  <wp:docPr id="618530607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530607" name="Imagem 618530607"/>
                          <pic:cNvPicPr/>
                        </pic:nvPicPr>
                        <pic:blipFill rotWithShape="1">
                          <a:blip r:embed="rId55"/>
                          <a:srcRect t="15424" b="10083"/>
                          <a:stretch/>
                        </pic:blipFill>
                        <pic:spPr bwMode="auto">
                          <a:xfrm>
                            <a:off x="0" y="0"/>
                            <a:ext cx="741521" cy="736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D1CD9" w14:textId="77777777" w:rsidR="002C7BB7" w:rsidRPr="002C7BB7" w:rsidRDefault="002C7BB7" w:rsidP="002C7BB7">
            <w:pPr>
              <w:pStyle w:val="TextodeTabela"/>
              <w:rPr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N.º de tel.</w:t>
            </w:r>
            <w:r w:rsidRPr="002C7BB7">
              <w:rPr>
                <w:sz w:val="24"/>
                <w:szCs w:val="24"/>
              </w:rPr>
              <w:t xml:space="preserve"> 962271414</w:t>
            </w:r>
          </w:p>
          <w:p w14:paraId="21C400EF" w14:textId="3AE87997" w:rsidR="002C7BB7" w:rsidRPr="002C7BB7" w:rsidRDefault="002C7BB7" w:rsidP="002C7BB7">
            <w:pPr>
              <w:rPr>
                <w:sz w:val="24"/>
                <w:szCs w:val="24"/>
              </w:rPr>
            </w:pPr>
            <w:proofErr w:type="gramStart"/>
            <w:r w:rsidRPr="002C7BB7">
              <w:rPr>
                <w:sz w:val="24"/>
                <w:szCs w:val="24"/>
              </w:rPr>
              <w:t>filomena.roque</w:t>
            </w:r>
            <w:proofErr w:type="gramEnd"/>
            <w:r w:rsidRPr="002C7BB7">
              <w:rPr>
                <w:sz w:val="24"/>
                <w:szCs w:val="24"/>
              </w:rPr>
              <w:t>,pires@gmail.com</w:t>
            </w:r>
          </w:p>
        </w:tc>
      </w:tr>
      <w:tr w:rsidR="002C7BB7" w:rsidRPr="007D4995" w14:paraId="53D78A0E" w14:textId="77649FB8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4930B" w14:textId="080DFFF2" w:rsidR="002C7BB7" w:rsidRPr="002C7BB7" w:rsidRDefault="002C7BB7" w:rsidP="002C7BB7">
            <w:pPr>
              <w:rPr>
                <w:noProof/>
                <w:sz w:val="24"/>
                <w:szCs w:val="24"/>
              </w:rPr>
            </w:pPr>
            <w:r w:rsidRPr="002C7BB7">
              <w:rPr>
                <w:b/>
                <w:bCs/>
                <w:sz w:val="24"/>
                <w:szCs w:val="24"/>
              </w:rPr>
              <w:t>Secretária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FA738" w14:textId="77777777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Eliana Cardoso</w:t>
            </w:r>
          </w:p>
          <w:p w14:paraId="3A626DCC" w14:textId="434B82A2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9E8C9" w14:textId="5963D464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noProof/>
                <w:sz w:val="24"/>
                <w:szCs w:val="24"/>
              </w:rPr>
              <w:drawing>
                <wp:inline distT="0" distB="0" distL="0" distR="0" wp14:anchorId="65D7DC1D" wp14:editId="252431EF">
                  <wp:extent cx="697865" cy="673100"/>
                  <wp:effectExtent l="0" t="0" r="6985" b="0"/>
                  <wp:docPr id="186984924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84924" name="Imagem 186984924"/>
                          <pic:cNvPicPr/>
                        </pic:nvPicPr>
                        <pic:blipFill rotWithShape="1">
                          <a:blip r:embed="rId56"/>
                          <a:srcRect t="10915" b="16747"/>
                          <a:stretch/>
                        </pic:blipFill>
                        <pic:spPr bwMode="auto">
                          <a:xfrm>
                            <a:off x="0" y="0"/>
                            <a:ext cx="702470" cy="6775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986E8" w14:textId="77777777" w:rsidR="002C7BB7" w:rsidRPr="002C7BB7" w:rsidRDefault="002C7BB7" w:rsidP="002C7BB7">
            <w:pPr>
              <w:pStyle w:val="TextodeTabela"/>
              <w:rPr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N.º de tel.</w:t>
            </w:r>
            <w:r w:rsidRPr="002C7BB7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alias w:val="N.º de tel."/>
                <w:tag w:val="N.º de tel."/>
                <w:id w:val="332733704"/>
                <w:placeholder>
                  <w:docPart w:val="F9997E7F9E8D405B967B4DBD1ED2F0FD"/>
                </w:placeholder>
                <w:temporary/>
                <w:showingPlcHdr/>
                <w15:appearance w15:val="hidden"/>
                <w:text/>
              </w:sdtPr>
              <w:sdtContent>
                <w:r w:rsidRPr="002C7BB7">
                  <w:rPr>
                    <w:sz w:val="24"/>
                    <w:szCs w:val="24"/>
                  </w:rPr>
                  <w:t>[N.º de tel.]</w:t>
                </w:r>
              </w:sdtContent>
            </w:sdt>
          </w:p>
          <w:p w14:paraId="6A50604F" w14:textId="15B0E7CE" w:rsidR="002C7BB7" w:rsidRPr="002C7BB7" w:rsidRDefault="00000000" w:rsidP="002C7BB7">
            <w:pPr>
              <w:pStyle w:val="TextodeTabela"/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alias w:val="Correio Eletrónico"/>
                <w:tag w:val="Correio Eletrónico"/>
                <w:id w:val="504483682"/>
                <w:placeholder>
                  <w:docPart w:val="903FD09DA48E4F3E840888C090F2AB49"/>
                </w:placeholder>
                <w:temporary/>
                <w:showingPlcHdr/>
                <w15:appearance w15:val="hidden"/>
                <w:text/>
              </w:sdtPr>
              <w:sdtContent>
                <w:r w:rsidR="002C7BB7" w:rsidRPr="002C7BB7">
                  <w:rPr>
                    <w:sz w:val="24"/>
                    <w:szCs w:val="24"/>
                  </w:rPr>
                  <w:t>[Endereço de Correio Eletrónico]</w:t>
                </w:r>
              </w:sdtContent>
            </w:sdt>
          </w:p>
        </w:tc>
      </w:tr>
      <w:tr w:rsidR="002C7BB7" w:rsidRPr="007D4995" w14:paraId="79A1F728" w14:textId="288BAA51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ABE24" w14:textId="77777777" w:rsidR="002C7BB7" w:rsidRPr="002C7BB7" w:rsidRDefault="002C7BB7" w:rsidP="002C7BB7">
            <w:pPr>
              <w:rPr>
                <w:b/>
                <w:bCs/>
                <w:noProof/>
                <w:sz w:val="24"/>
                <w:szCs w:val="24"/>
              </w:rPr>
            </w:pPr>
            <w:r w:rsidRPr="002C7BB7">
              <w:rPr>
                <w:b/>
                <w:bCs/>
                <w:noProof/>
                <w:sz w:val="24"/>
                <w:szCs w:val="24"/>
              </w:rPr>
              <w:lastRenderedPageBreak/>
              <w:t>Tesoureira</w:t>
            </w:r>
          </w:p>
          <w:p w14:paraId="0ED8130E" w14:textId="3F0CB0BB" w:rsidR="002C7BB7" w:rsidRPr="002C7BB7" w:rsidRDefault="002C7BB7" w:rsidP="002C7BB7">
            <w:pPr>
              <w:rPr>
                <w:noProof/>
                <w:sz w:val="24"/>
                <w:szCs w:val="24"/>
              </w:rPr>
            </w:pP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64647" w14:textId="77777777" w:rsidR="002C7BB7" w:rsidRPr="002C7BB7" w:rsidRDefault="002C7BB7" w:rsidP="002C7BB7">
            <w:pPr>
              <w:pStyle w:val="TextodeTabela"/>
              <w:rPr>
                <w:b/>
                <w:bCs/>
                <w:sz w:val="24"/>
                <w:szCs w:val="24"/>
              </w:rPr>
            </w:pPr>
            <w:r w:rsidRPr="002C7BB7">
              <w:rPr>
                <w:b/>
                <w:bCs/>
                <w:sz w:val="24"/>
                <w:szCs w:val="24"/>
              </w:rPr>
              <w:t>Paula Nunes</w:t>
            </w:r>
          </w:p>
          <w:p w14:paraId="3EB6C5AD" w14:textId="77777777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FBD01" w14:textId="64C601E2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noProof/>
                <w:sz w:val="24"/>
                <w:szCs w:val="24"/>
              </w:rPr>
              <w:drawing>
                <wp:inline distT="0" distB="0" distL="0" distR="0" wp14:anchorId="1B432F3E" wp14:editId="7B7825D3">
                  <wp:extent cx="938528" cy="659130"/>
                  <wp:effectExtent l="6033" t="0" r="1587" b="1588"/>
                  <wp:docPr id="4" name="Image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4"/>
                          <pic:cNvPicPr>
                            <a:picLocks/>
                          </pic:cNvPicPr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42063" cy="661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3E28A" w14:textId="77777777" w:rsidR="002C7BB7" w:rsidRPr="002C7BB7" w:rsidRDefault="002C7BB7" w:rsidP="002C7BB7">
            <w:pPr>
              <w:pStyle w:val="TextodeTabela"/>
              <w:rPr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N.º de tel.</w:t>
            </w:r>
            <w:r w:rsidRPr="002C7BB7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alias w:val="N.º de tel."/>
                <w:tag w:val="N.º de tel."/>
                <w:id w:val="-669795075"/>
                <w:placeholder>
                  <w:docPart w:val="4F63948350934DB787103ABDBE797416"/>
                </w:placeholder>
                <w:temporary/>
                <w:showingPlcHdr/>
                <w15:appearance w15:val="hidden"/>
                <w:text/>
              </w:sdtPr>
              <w:sdtContent>
                <w:r w:rsidRPr="002C7BB7">
                  <w:rPr>
                    <w:sz w:val="24"/>
                    <w:szCs w:val="24"/>
                  </w:rPr>
                  <w:t>[N.º de tel.]</w:t>
                </w:r>
              </w:sdtContent>
            </w:sdt>
          </w:p>
          <w:p w14:paraId="3266A9D7" w14:textId="77777777" w:rsidR="002C7BB7" w:rsidRPr="002C7BB7" w:rsidRDefault="00000000" w:rsidP="002C7BB7">
            <w:pPr>
              <w:pStyle w:val="TextodeTabela"/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alias w:val="Correio Eletrónico"/>
                <w:tag w:val="Correio Eletrónico"/>
                <w:id w:val="-1752196033"/>
                <w:placeholder>
                  <w:docPart w:val="8F5E612E48174484A1050B32B41743C0"/>
                </w:placeholder>
                <w:temporary/>
                <w:showingPlcHdr/>
                <w15:appearance w15:val="hidden"/>
                <w:text/>
              </w:sdtPr>
              <w:sdtContent>
                <w:r w:rsidR="002C7BB7" w:rsidRPr="002C7BB7">
                  <w:rPr>
                    <w:sz w:val="24"/>
                    <w:szCs w:val="24"/>
                  </w:rPr>
                  <w:t>[Endereço de Correio Eletrónico]</w:t>
                </w:r>
              </w:sdtContent>
            </w:sdt>
          </w:p>
          <w:p w14:paraId="1111A352" w14:textId="77777777" w:rsidR="002C7BB7" w:rsidRPr="002C7BB7" w:rsidRDefault="002C7BB7" w:rsidP="002C7BB7">
            <w:pPr>
              <w:rPr>
                <w:sz w:val="24"/>
                <w:szCs w:val="24"/>
              </w:rPr>
            </w:pPr>
          </w:p>
        </w:tc>
      </w:tr>
      <w:tr w:rsidR="002C7BB7" w:rsidRPr="007D4995" w14:paraId="721F87E2" w14:textId="0FCE3C4D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836D5" w14:textId="77777777" w:rsidR="002C7BB7" w:rsidRPr="002C7BB7" w:rsidRDefault="002C7BB7" w:rsidP="002C7BB7">
            <w:pPr>
              <w:rPr>
                <w:b/>
                <w:bCs/>
                <w:noProof/>
                <w:sz w:val="24"/>
                <w:szCs w:val="24"/>
              </w:rPr>
            </w:pPr>
            <w:r w:rsidRPr="002C7BB7">
              <w:rPr>
                <w:b/>
                <w:bCs/>
                <w:noProof/>
                <w:sz w:val="24"/>
                <w:szCs w:val="24"/>
              </w:rPr>
              <w:t>1º Vogal</w:t>
            </w:r>
          </w:p>
          <w:p w14:paraId="56F8746D" w14:textId="7F867AE6" w:rsidR="002C7BB7" w:rsidRPr="002C7BB7" w:rsidRDefault="002C7BB7" w:rsidP="002C7BB7">
            <w:pPr>
              <w:rPr>
                <w:b/>
                <w:bCs/>
                <w:noProof/>
                <w:sz w:val="24"/>
                <w:szCs w:val="24"/>
              </w:rPr>
            </w:pP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54A92" w14:textId="77777777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Sílvio dos Santos</w:t>
            </w:r>
          </w:p>
          <w:p w14:paraId="4AA8B618" w14:textId="77777777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76952" w14:textId="7DA26075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95B6808" wp14:editId="22B2DABE">
                  <wp:extent cx="672652" cy="838200"/>
                  <wp:effectExtent l="0" t="0" r="0" b="0"/>
                  <wp:docPr id="1738455216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484" cy="8404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33C77" w14:textId="77777777" w:rsidR="002C7BB7" w:rsidRPr="002C7BB7" w:rsidRDefault="002C7BB7" w:rsidP="002C7BB7">
            <w:pPr>
              <w:pStyle w:val="TextodeTabela"/>
              <w:rPr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N.º de tel.</w:t>
            </w:r>
            <w:r w:rsidRPr="002C7BB7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alias w:val="N.º de tel."/>
                <w:tag w:val="N.º de tel."/>
                <w:id w:val="1342353313"/>
                <w:placeholder>
                  <w:docPart w:val="AC4A6DE4BEAD47D38AD9CC8E7D87FCFC"/>
                </w:placeholder>
                <w:temporary/>
                <w:showingPlcHdr/>
                <w15:appearance w15:val="hidden"/>
                <w:text/>
              </w:sdtPr>
              <w:sdtContent>
                <w:r w:rsidRPr="002C7BB7">
                  <w:rPr>
                    <w:sz w:val="24"/>
                    <w:szCs w:val="24"/>
                  </w:rPr>
                  <w:t>[N.º de tel.]</w:t>
                </w:r>
              </w:sdtContent>
            </w:sdt>
          </w:p>
          <w:p w14:paraId="07F363EC" w14:textId="77777777" w:rsidR="002C7BB7" w:rsidRPr="002C7BB7" w:rsidRDefault="00000000" w:rsidP="002C7BB7">
            <w:pPr>
              <w:pStyle w:val="TextodeTabela"/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alias w:val="Correio Eletrónico"/>
                <w:tag w:val="Correio Eletrónico"/>
                <w:id w:val="104551776"/>
                <w:placeholder>
                  <w:docPart w:val="6679CC018B8248A2A1AEC1B174E9FE9A"/>
                </w:placeholder>
                <w:temporary/>
                <w:showingPlcHdr/>
                <w15:appearance w15:val="hidden"/>
                <w:text/>
              </w:sdtPr>
              <w:sdtContent>
                <w:r w:rsidR="002C7BB7" w:rsidRPr="002C7BB7">
                  <w:rPr>
                    <w:sz w:val="24"/>
                    <w:szCs w:val="24"/>
                  </w:rPr>
                  <w:t>[Endereço de Correio Eletrónico]</w:t>
                </w:r>
              </w:sdtContent>
            </w:sdt>
          </w:p>
          <w:p w14:paraId="75EC0493" w14:textId="77777777" w:rsidR="002C7BB7" w:rsidRPr="002C7BB7" w:rsidRDefault="002C7BB7" w:rsidP="002C7BB7">
            <w:pPr>
              <w:rPr>
                <w:sz w:val="24"/>
                <w:szCs w:val="24"/>
              </w:rPr>
            </w:pPr>
          </w:p>
        </w:tc>
      </w:tr>
      <w:tr w:rsidR="002C7BB7" w:rsidRPr="007D4995" w14:paraId="6281DA42" w14:textId="7A787ADA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CFEF3" w14:textId="77777777" w:rsidR="002C7BB7" w:rsidRPr="002C7BB7" w:rsidRDefault="002C7BB7" w:rsidP="002C7BB7">
            <w:pPr>
              <w:rPr>
                <w:b/>
                <w:bCs/>
                <w:sz w:val="24"/>
                <w:szCs w:val="24"/>
              </w:rPr>
            </w:pPr>
            <w:r w:rsidRPr="002C7BB7">
              <w:rPr>
                <w:b/>
                <w:bCs/>
                <w:sz w:val="24"/>
                <w:szCs w:val="24"/>
              </w:rPr>
              <w:t>2ª Vogal</w:t>
            </w:r>
          </w:p>
          <w:p w14:paraId="40A5D54E" w14:textId="0CAA0FBE" w:rsidR="002C7BB7" w:rsidRPr="002C7BB7" w:rsidRDefault="002C7BB7" w:rsidP="002C7BB7">
            <w:pPr>
              <w:rPr>
                <w:sz w:val="24"/>
                <w:szCs w:val="24"/>
              </w:rPr>
            </w:pP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759B9" w14:textId="77777777" w:rsidR="002C7BB7" w:rsidRPr="002C7BB7" w:rsidRDefault="002C7BB7" w:rsidP="002C7BB7">
            <w:pPr>
              <w:pStyle w:val="TextodeTabela"/>
              <w:rPr>
                <w:b/>
                <w:bCs/>
                <w:sz w:val="24"/>
                <w:szCs w:val="24"/>
              </w:rPr>
            </w:pPr>
            <w:r w:rsidRPr="002C7BB7">
              <w:rPr>
                <w:b/>
                <w:bCs/>
                <w:sz w:val="24"/>
                <w:szCs w:val="24"/>
              </w:rPr>
              <w:t>Sónia Sousa</w:t>
            </w:r>
          </w:p>
          <w:p w14:paraId="56B19D12" w14:textId="77777777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D4908" w14:textId="4F2194C2" w:rsidR="002C7BB7" w:rsidRPr="002C7BB7" w:rsidRDefault="002C7BB7" w:rsidP="002C7BB7">
            <w:pPr>
              <w:pStyle w:val="TextodeTabela"/>
              <w:rPr>
                <w:sz w:val="24"/>
                <w:szCs w:val="24"/>
              </w:rPr>
            </w:pPr>
            <w:r w:rsidRPr="002C7BB7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654BC27" wp14:editId="0BC310AB">
                  <wp:extent cx="720433" cy="831850"/>
                  <wp:effectExtent l="0" t="0" r="3810" b="6350"/>
                  <wp:docPr id="1573986091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3986091" name="Imagem 1573986091"/>
                          <pic:cNvPicPr/>
                        </pic:nvPicPr>
                        <pic:blipFill rotWithShape="1">
                          <a:blip r:embed="rId59"/>
                          <a:srcRect l="13916" r="12416" b="14792"/>
                          <a:stretch/>
                        </pic:blipFill>
                        <pic:spPr bwMode="auto">
                          <a:xfrm>
                            <a:off x="0" y="0"/>
                            <a:ext cx="728171" cy="8407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22B9E" w14:textId="77777777" w:rsidR="002C7BB7" w:rsidRPr="002C7BB7" w:rsidRDefault="002C7BB7" w:rsidP="002C7BB7">
            <w:pPr>
              <w:pStyle w:val="TextodeTabela"/>
              <w:rPr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N.º de tel.</w:t>
            </w:r>
            <w:r w:rsidRPr="002C7BB7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alias w:val="N.º de tel."/>
                <w:tag w:val="N.º de tel."/>
                <w:id w:val="1178544263"/>
                <w:placeholder>
                  <w:docPart w:val="50EB70C25584488D9244A5265EE31D35"/>
                </w:placeholder>
                <w:temporary/>
                <w:showingPlcHdr/>
                <w15:appearance w15:val="hidden"/>
                <w:text/>
              </w:sdtPr>
              <w:sdtContent>
                <w:r w:rsidRPr="002C7BB7">
                  <w:rPr>
                    <w:sz w:val="24"/>
                    <w:szCs w:val="24"/>
                  </w:rPr>
                  <w:t>[N.º de tel.]</w:t>
                </w:r>
              </w:sdtContent>
            </w:sdt>
          </w:p>
          <w:p w14:paraId="456FEE31" w14:textId="77777777" w:rsidR="002C7BB7" w:rsidRPr="002C7BB7" w:rsidRDefault="00000000" w:rsidP="002C7BB7">
            <w:pPr>
              <w:pStyle w:val="TextodeTabela"/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alias w:val="Correio Eletrónico"/>
                <w:tag w:val="Correio Eletrónico"/>
                <w:id w:val="394021351"/>
                <w:placeholder>
                  <w:docPart w:val="07232590C2B04C83B99FF13FB9224540"/>
                </w:placeholder>
                <w:temporary/>
                <w:showingPlcHdr/>
                <w15:appearance w15:val="hidden"/>
                <w:text/>
              </w:sdtPr>
              <w:sdtContent>
                <w:r w:rsidR="002C7BB7" w:rsidRPr="002C7BB7">
                  <w:rPr>
                    <w:sz w:val="24"/>
                    <w:szCs w:val="24"/>
                  </w:rPr>
                  <w:t>[Endereço de Correio Eletrónico]</w:t>
                </w:r>
              </w:sdtContent>
            </w:sdt>
          </w:p>
          <w:p w14:paraId="7B0DFC58" w14:textId="77777777" w:rsidR="002C7BB7" w:rsidRPr="002C7BB7" w:rsidRDefault="002C7BB7" w:rsidP="002C7BB7">
            <w:pPr>
              <w:rPr>
                <w:sz w:val="24"/>
                <w:szCs w:val="24"/>
              </w:rPr>
            </w:pPr>
          </w:p>
        </w:tc>
      </w:tr>
      <w:tr w:rsidR="002C7BB7" w:rsidRPr="007D4995" w14:paraId="0C29E64B" w14:textId="6296C59C" w:rsidTr="002C7BB7">
        <w:trPr>
          <w:trHeight w:val="431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7E570" w14:textId="29727F25" w:rsidR="002C7BB7" w:rsidRPr="002C7BB7" w:rsidRDefault="002C7BB7" w:rsidP="002C7BB7">
            <w:pPr>
              <w:pStyle w:val="SemEspaos"/>
              <w:jc w:val="center"/>
              <w:rPr>
                <w:b/>
                <w:bCs/>
                <w:sz w:val="24"/>
                <w:szCs w:val="24"/>
              </w:rPr>
            </w:pPr>
            <w:r w:rsidRPr="002C7BB7">
              <w:rPr>
                <w:b/>
                <w:bCs/>
                <w:sz w:val="24"/>
                <w:szCs w:val="24"/>
              </w:rPr>
              <w:t>CONSELHO FISCAL</w:t>
            </w:r>
          </w:p>
        </w:tc>
      </w:tr>
      <w:tr w:rsidR="002C7BB7" w:rsidRPr="007D4995" w14:paraId="713294F5" w14:textId="0E99C585" w:rsidTr="002C7BB7">
        <w:trPr>
          <w:trHeight w:val="528"/>
        </w:trPr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EBA3D" w14:textId="77777777" w:rsidR="002C7BB7" w:rsidRPr="002C7BB7" w:rsidRDefault="002C7BB7" w:rsidP="002C7BB7">
            <w:pPr>
              <w:rPr>
                <w:b/>
                <w:bCs/>
                <w:sz w:val="24"/>
                <w:szCs w:val="24"/>
              </w:rPr>
            </w:pPr>
            <w:r w:rsidRPr="002C7BB7">
              <w:rPr>
                <w:b/>
                <w:bCs/>
                <w:sz w:val="24"/>
                <w:szCs w:val="24"/>
              </w:rPr>
              <w:t>Presidente</w:t>
            </w:r>
          </w:p>
          <w:p w14:paraId="127F8BC7" w14:textId="1F473038" w:rsidR="002C7BB7" w:rsidRPr="002C7BB7" w:rsidRDefault="002C7BB7" w:rsidP="002C7BB7">
            <w:pPr>
              <w:rPr>
                <w:noProof/>
                <w:sz w:val="24"/>
                <w:szCs w:val="24"/>
              </w:rPr>
            </w:pP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79F1F" w14:textId="01571132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>
              <w:rPr>
                <w:rStyle w:val="Forte1"/>
                <w:sz w:val="24"/>
                <w:szCs w:val="24"/>
              </w:rPr>
              <w:t>J</w:t>
            </w:r>
            <w:r>
              <w:rPr>
                <w:rStyle w:val="Forte1"/>
              </w:rPr>
              <w:t>osé Moreira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20CB6" w14:textId="45CD16E3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67F3D7E2" wp14:editId="10ADD5A4">
                  <wp:extent cx="776605" cy="969440"/>
                  <wp:effectExtent l="0" t="0" r="4445" b="2540"/>
                  <wp:docPr id="1450203696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654" cy="9732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BFF3B" w14:textId="77777777" w:rsidR="002C7BB7" w:rsidRPr="002C7BB7" w:rsidRDefault="002C7BB7" w:rsidP="002C7BB7">
            <w:pPr>
              <w:pStyle w:val="TextodeTabela"/>
              <w:rPr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N.º de tel.</w:t>
            </w:r>
            <w:r w:rsidRPr="002C7BB7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alias w:val="N.º de tel."/>
                <w:tag w:val="N.º de tel."/>
                <w:id w:val="-1357265953"/>
                <w:placeholder>
                  <w:docPart w:val="291FE8EB490C4B8CA163872174AE7381"/>
                </w:placeholder>
                <w:temporary/>
                <w:showingPlcHdr/>
                <w15:appearance w15:val="hidden"/>
                <w:text/>
              </w:sdtPr>
              <w:sdtContent>
                <w:r w:rsidRPr="002C7BB7">
                  <w:rPr>
                    <w:sz w:val="24"/>
                    <w:szCs w:val="24"/>
                  </w:rPr>
                  <w:t>[N.º de tel.]</w:t>
                </w:r>
              </w:sdtContent>
            </w:sdt>
          </w:p>
          <w:p w14:paraId="3C3B2BE6" w14:textId="4A2B1BED" w:rsidR="002C7BB7" w:rsidRPr="002C7BB7" w:rsidRDefault="00000000" w:rsidP="002C7BB7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alias w:val="Correio Eletrónico"/>
                <w:tag w:val="Correio Eletrónico"/>
                <w:id w:val="-1618665283"/>
                <w:placeholder>
                  <w:docPart w:val="A7917A1C07D344B48402350956B11C78"/>
                </w:placeholder>
                <w:temporary/>
                <w:showingPlcHdr/>
                <w15:appearance w15:val="hidden"/>
                <w:text/>
              </w:sdtPr>
              <w:sdtContent>
                <w:r w:rsidR="002C7BB7" w:rsidRPr="002C7BB7">
                  <w:rPr>
                    <w:sz w:val="24"/>
                    <w:szCs w:val="24"/>
                  </w:rPr>
                  <w:t>[Endereço de Correio Eletrónico]</w:t>
                </w:r>
              </w:sdtContent>
            </w:sdt>
          </w:p>
        </w:tc>
      </w:tr>
      <w:tr w:rsidR="002C7BB7" w:rsidRPr="00885528" w14:paraId="059B3D5A" w14:textId="25B1039F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B6985" w14:textId="77777777" w:rsidR="002C7BB7" w:rsidRPr="002C7BB7" w:rsidRDefault="002C7BB7" w:rsidP="002C7BB7">
            <w:pPr>
              <w:rPr>
                <w:b/>
                <w:bCs/>
                <w:sz w:val="24"/>
                <w:szCs w:val="24"/>
              </w:rPr>
            </w:pPr>
            <w:r w:rsidRPr="002C7BB7">
              <w:rPr>
                <w:b/>
                <w:bCs/>
                <w:sz w:val="24"/>
                <w:szCs w:val="24"/>
              </w:rPr>
              <w:t>Secretário</w:t>
            </w:r>
          </w:p>
          <w:p w14:paraId="7A55281C" w14:textId="67879D76" w:rsidR="002C7BB7" w:rsidRPr="002C7BB7" w:rsidRDefault="002C7BB7" w:rsidP="002C7BB7">
            <w:pPr>
              <w:rPr>
                <w:b/>
                <w:bCs/>
                <w:noProof/>
                <w:sz w:val="24"/>
                <w:szCs w:val="24"/>
              </w:rPr>
            </w:pP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25C05" w14:textId="1164DABA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>
              <w:rPr>
                <w:rStyle w:val="Forte1"/>
                <w:sz w:val="24"/>
                <w:szCs w:val="24"/>
              </w:rPr>
              <w:t>C</w:t>
            </w:r>
            <w:r>
              <w:rPr>
                <w:rStyle w:val="Forte1"/>
              </w:rPr>
              <w:t>arina Alvarez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0B6B4" w14:textId="157C609E" w:rsidR="002C7BB7" w:rsidRPr="002C7BB7" w:rsidRDefault="002C7BB7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r w:rsidRPr="002C7BB7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F934033" wp14:editId="2F12C436">
                  <wp:extent cx="710727" cy="955040"/>
                  <wp:effectExtent l="0" t="0" r="0" b="0"/>
                  <wp:docPr id="343068614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548" cy="957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77C95" w14:textId="77777777" w:rsidR="002C7BB7" w:rsidRPr="002C7BB7" w:rsidRDefault="002C7BB7" w:rsidP="002C7BB7">
            <w:pPr>
              <w:pStyle w:val="TextodeTabela"/>
              <w:rPr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N.º de tel.</w:t>
            </w:r>
            <w:r w:rsidRPr="002C7BB7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alias w:val="N.º de tel."/>
                <w:tag w:val="N.º de tel."/>
                <w:id w:val="-1243794819"/>
                <w:placeholder>
                  <w:docPart w:val="CD681A7CF90D4A748779FA39D7A918AF"/>
                </w:placeholder>
                <w:temporary/>
                <w:showingPlcHdr/>
                <w15:appearance w15:val="hidden"/>
                <w:text/>
              </w:sdtPr>
              <w:sdtContent>
                <w:r w:rsidRPr="002C7BB7">
                  <w:rPr>
                    <w:sz w:val="24"/>
                    <w:szCs w:val="24"/>
                  </w:rPr>
                  <w:t>[N.º de tel.]</w:t>
                </w:r>
              </w:sdtContent>
            </w:sdt>
          </w:p>
          <w:p w14:paraId="12E4BFBC" w14:textId="5923559E" w:rsidR="002C7BB7" w:rsidRPr="002C7BB7" w:rsidRDefault="00000000" w:rsidP="002C7BB7">
            <w:pPr>
              <w:rPr>
                <w:b/>
                <w:bCs/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alias w:val="Correio Eletrónico"/>
                <w:tag w:val="Correio Eletrónico"/>
                <w:id w:val="791399186"/>
                <w:placeholder>
                  <w:docPart w:val="661767F324D64637B3A7DD6E19DD730A"/>
                </w:placeholder>
                <w:temporary/>
                <w:showingPlcHdr/>
                <w15:appearance w15:val="hidden"/>
                <w:text/>
              </w:sdtPr>
              <w:sdtContent>
                <w:r w:rsidR="002C7BB7" w:rsidRPr="002C7BB7">
                  <w:rPr>
                    <w:sz w:val="24"/>
                    <w:szCs w:val="24"/>
                  </w:rPr>
                  <w:t>[Endereço de Correio Eletrónico]</w:t>
                </w:r>
              </w:sdtContent>
            </w:sdt>
          </w:p>
        </w:tc>
      </w:tr>
      <w:tr w:rsidR="002C7BB7" w:rsidRPr="007D4995" w14:paraId="1EF2649F" w14:textId="6C9C5906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C4AD2" w14:textId="22AED0AA" w:rsidR="002C7BB7" w:rsidRPr="002C7BB7" w:rsidRDefault="002C7BB7" w:rsidP="002C7BB7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1ª</w:t>
            </w:r>
            <w:r w:rsidRPr="002C7BB7">
              <w:rPr>
                <w:b/>
                <w:bCs/>
                <w:sz w:val="24"/>
                <w:szCs w:val="24"/>
              </w:rPr>
              <w:t>Vogal</w:t>
            </w:r>
          </w:p>
          <w:p w14:paraId="3E7483F8" w14:textId="2E091819" w:rsidR="002C7BB7" w:rsidRPr="002C7BB7" w:rsidRDefault="002C7BB7" w:rsidP="002C7BB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A1964" w14:textId="0831E612" w:rsidR="002C7BB7" w:rsidRPr="002C7BB7" w:rsidRDefault="002C7BB7" w:rsidP="002C7BB7">
            <w:pPr>
              <w:pStyle w:val="TextodeTabela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Mª Alice Alvarez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96DBA" w14:textId="392FC308" w:rsidR="002C7BB7" w:rsidRPr="002C7BB7" w:rsidRDefault="002C7BB7" w:rsidP="002C7BB7">
            <w:pPr>
              <w:pStyle w:val="TextodeTabela"/>
              <w:rPr>
                <w:b/>
                <w:bCs/>
                <w:sz w:val="24"/>
                <w:szCs w:val="24"/>
              </w:rPr>
            </w:pPr>
            <w:r w:rsidRPr="002C7BB7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7859DBCD" wp14:editId="2A5235C5">
                  <wp:extent cx="749935" cy="964658"/>
                  <wp:effectExtent l="0" t="0" r="0" b="6985"/>
                  <wp:docPr id="346958518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985" cy="9660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F9E33" w14:textId="77777777" w:rsidR="002C7BB7" w:rsidRPr="002C7BB7" w:rsidRDefault="002C7BB7" w:rsidP="002C7BB7">
            <w:pPr>
              <w:pStyle w:val="TextodeTabela"/>
              <w:rPr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N.º de tel.</w:t>
            </w:r>
            <w:r w:rsidRPr="002C7BB7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alias w:val="N.º de tel."/>
                <w:tag w:val="N.º de tel."/>
                <w:id w:val="-1705398041"/>
                <w:placeholder>
                  <w:docPart w:val="D63CC28D08394EAD9F2BAA789EDD5925"/>
                </w:placeholder>
                <w:temporary/>
                <w:showingPlcHdr/>
                <w15:appearance w15:val="hidden"/>
                <w:text/>
              </w:sdtPr>
              <w:sdtContent>
                <w:r w:rsidRPr="002C7BB7">
                  <w:rPr>
                    <w:sz w:val="24"/>
                    <w:szCs w:val="24"/>
                  </w:rPr>
                  <w:t>[N.º de tel.]</w:t>
                </w:r>
              </w:sdtContent>
            </w:sdt>
          </w:p>
          <w:p w14:paraId="45103131" w14:textId="0E650689" w:rsidR="002C7BB7" w:rsidRPr="002C7BB7" w:rsidRDefault="00000000" w:rsidP="002C7BB7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alias w:val="Correio Eletrónico"/>
                <w:tag w:val="Correio Eletrónico"/>
                <w:id w:val="-305400864"/>
                <w:placeholder>
                  <w:docPart w:val="BBB88D04B8F64742913F2639A8276C1C"/>
                </w:placeholder>
                <w:temporary/>
                <w:showingPlcHdr/>
                <w15:appearance w15:val="hidden"/>
                <w:text/>
              </w:sdtPr>
              <w:sdtContent>
                <w:r w:rsidR="002C7BB7" w:rsidRPr="002C7BB7">
                  <w:rPr>
                    <w:sz w:val="24"/>
                    <w:szCs w:val="24"/>
                  </w:rPr>
                  <w:t>[Endereço de Correio Eletrónico]</w:t>
                </w:r>
              </w:sdtContent>
            </w:sdt>
          </w:p>
        </w:tc>
      </w:tr>
      <w:tr w:rsidR="002C7BB7" w:rsidRPr="007D4995" w14:paraId="2EB8A2CC" w14:textId="77777777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14F0D" w14:textId="567C6EB4" w:rsidR="002C7BB7" w:rsidRPr="002C7BB7" w:rsidRDefault="002C7BB7" w:rsidP="002C7BB7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2º Vogal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24951" w14:textId="6E0E37F8" w:rsidR="002C7BB7" w:rsidRPr="002C7BB7" w:rsidRDefault="002C7BB7" w:rsidP="002C7BB7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António </w:t>
            </w:r>
            <w:proofErr w:type="gramStart"/>
            <w:r>
              <w:rPr>
                <w:b/>
                <w:bCs/>
                <w:sz w:val="24"/>
                <w:szCs w:val="24"/>
              </w:rPr>
              <w:t>Carlos  Cardoso</w:t>
            </w:r>
            <w:proofErr w:type="gramEnd"/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3669E" w14:textId="50237397" w:rsidR="002C7BB7" w:rsidRPr="002C7BB7" w:rsidRDefault="002C7BB7" w:rsidP="002C7BB7">
            <w:pPr>
              <w:pStyle w:val="TextodeTabela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B164B48" wp14:editId="21530AC9">
                  <wp:extent cx="956310" cy="777875"/>
                  <wp:effectExtent l="0" t="6033" r="9208" b="9207"/>
                  <wp:docPr id="1" name="Imag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1"/>
                          <pic:cNvPicPr>
                            <a:picLocks/>
                          </pic:cNvPicPr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56310" cy="77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94FA4" w14:textId="77777777" w:rsidR="002C7BB7" w:rsidRPr="002C7BB7" w:rsidRDefault="002C7BB7" w:rsidP="002C7BB7">
            <w:pPr>
              <w:pStyle w:val="TextodeTabela"/>
              <w:rPr>
                <w:sz w:val="24"/>
                <w:szCs w:val="24"/>
              </w:rPr>
            </w:pPr>
            <w:r w:rsidRPr="002C7BB7">
              <w:rPr>
                <w:rStyle w:val="Forte1"/>
                <w:sz w:val="24"/>
                <w:szCs w:val="24"/>
              </w:rPr>
              <w:t>N.º de tel.</w:t>
            </w:r>
            <w:r w:rsidRPr="002C7BB7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alias w:val="N.º de tel."/>
                <w:tag w:val="N.º de tel."/>
                <w:id w:val="-1085154007"/>
                <w:placeholder>
                  <w:docPart w:val="C146DE9807AA417DB57DBB278DC55984"/>
                </w:placeholder>
                <w:temporary/>
                <w:showingPlcHdr/>
                <w15:appearance w15:val="hidden"/>
                <w:text/>
              </w:sdtPr>
              <w:sdtContent>
                <w:r w:rsidRPr="002C7BB7">
                  <w:rPr>
                    <w:sz w:val="24"/>
                    <w:szCs w:val="24"/>
                  </w:rPr>
                  <w:t>[N.º de tel.]</w:t>
                </w:r>
              </w:sdtContent>
            </w:sdt>
          </w:p>
          <w:p w14:paraId="39849799" w14:textId="497142E2" w:rsidR="002C7BB7" w:rsidRPr="002C7BB7" w:rsidRDefault="00000000" w:rsidP="002C7BB7">
            <w:pPr>
              <w:pStyle w:val="TextodeTabela"/>
              <w:rPr>
                <w:rStyle w:val="Forte1"/>
                <w:sz w:val="24"/>
                <w:szCs w:val="24"/>
              </w:rPr>
            </w:pPr>
            <w:sdt>
              <w:sdtPr>
                <w:rPr>
                  <w:b/>
                  <w:bCs/>
                  <w:sz w:val="24"/>
                  <w:szCs w:val="24"/>
                </w:rPr>
                <w:alias w:val="Correio Eletrónico"/>
                <w:tag w:val="Correio Eletrónico"/>
                <w:id w:val="-488642445"/>
                <w:placeholder>
                  <w:docPart w:val="CA79CFF2E519485497DAD426EA4BDB57"/>
                </w:placeholder>
                <w:temporary/>
                <w:showingPlcHdr/>
                <w15:appearance w15:val="hidden"/>
                <w:text/>
              </w:sdtPr>
              <w:sdtContent>
                <w:r w:rsidR="002C7BB7" w:rsidRPr="002C7BB7">
                  <w:rPr>
                    <w:sz w:val="24"/>
                    <w:szCs w:val="24"/>
                  </w:rPr>
                  <w:t>[Endereço de Correio Eletrónico]</w:t>
                </w:r>
              </w:sdtContent>
            </w:sdt>
          </w:p>
        </w:tc>
      </w:tr>
    </w:tbl>
    <w:p w14:paraId="439A1604" w14:textId="63256327" w:rsidR="009573A0" w:rsidRPr="007D4995" w:rsidRDefault="0071701F">
      <w:pPr>
        <w:pStyle w:val="ttulo1"/>
        <w:pageBreakBefore w:val="0"/>
      </w:pPr>
      <w:bookmarkStart w:id="8" w:name="_Toc321140628"/>
      <w:bookmarkStart w:id="9" w:name="_Toc329703659"/>
      <w:r>
        <w:lastRenderedPageBreak/>
        <w:t>Informações da empresa</w:t>
      </w:r>
      <w:bookmarkEnd w:id="8"/>
      <w:bookmarkEnd w:id="9"/>
    </w:p>
    <w:p w14:paraId="094B7531" w14:textId="1ED5931D" w:rsidR="009573A0" w:rsidRPr="00885528" w:rsidRDefault="00000000">
      <w:pPr>
        <w:pStyle w:val="TextodeTabela"/>
        <w:rPr>
          <w:rStyle w:val="Forte1"/>
          <w:sz w:val="28"/>
          <w:szCs w:val="28"/>
        </w:rPr>
      </w:pPr>
      <w:sdt>
        <w:sdtPr>
          <w:rPr>
            <w:rStyle w:val="Forte1"/>
            <w:sz w:val="28"/>
            <w:szCs w:val="28"/>
          </w:rPr>
          <w:alias w:val="Empresa"/>
          <w:tag w:val=""/>
          <w:id w:val="1877888041"/>
          <w:placeholder>
            <w:docPart w:val="91A1F4E97B514CE18606A2EB3266B306"/>
          </w:placeholder>
          <w:dataBinding w:prefixMappings="xmlns:ns0='http://schemas.openxmlformats.org/officeDocument/2006/extended-properties' " w:xpath="/ns0:Properties[1]/ns0:Company[1]" w:storeItemID="{6668398D-A668-4E3E-A5EB-62B293D839F1}"/>
          <w:text/>
        </w:sdtPr>
        <w:sdtContent>
          <w:r w:rsidR="00DC74EF" w:rsidRPr="00885528">
            <w:rPr>
              <w:rStyle w:val="Forte1"/>
              <w:sz w:val="28"/>
              <w:szCs w:val="28"/>
            </w:rPr>
            <w:t>Associação Cultural e Desportiva da Chã</w:t>
          </w:r>
        </w:sdtContent>
      </w:sdt>
    </w:p>
    <w:p w14:paraId="2EDB9532" w14:textId="101B66DD" w:rsidR="009573A0" w:rsidRPr="007D4995" w:rsidRDefault="00000000">
      <w:pPr>
        <w:pStyle w:val="TextodeTabela"/>
      </w:pPr>
      <w:sdt>
        <w:sdtPr>
          <w:alias w:val="Morada"/>
          <w:tag w:val="Morada"/>
          <w:id w:val="84583310"/>
          <w:placeholder>
            <w:docPart w:val="570E5C84D9714642A1D58EE12822FB26"/>
          </w:placeholder>
          <w:dataBinding w:prefixMappings="xmlns:ns0='http://schemas.microsoft.com/office/2006/coverPageProps' " w:xpath="/ns0:CoverPageProperties[1]/ns0:CompanyAddress[1]" w:storeItemID="{55AF091B-3C7A-41E3-B477-F2FDAA23CFDA}"/>
          <w:text w:multiLine="1"/>
        </w:sdtPr>
        <w:sdtContent>
          <w:proofErr w:type="spellStart"/>
          <w:r w:rsidR="00BB1628">
            <w:t>Av</w:t>
          </w:r>
          <w:proofErr w:type="spellEnd"/>
          <w:r w:rsidR="00BB1628">
            <w:t>, Tenente Dias</w:t>
          </w:r>
          <w:r w:rsidR="00BB1628">
            <w:br/>
            <w:t>5070-533</w:t>
          </w:r>
        </w:sdtContent>
      </w:sdt>
    </w:p>
    <w:p w14:paraId="38F76213" w14:textId="3214D60B" w:rsidR="009573A0" w:rsidRPr="00AB3DEC" w:rsidRDefault="0071701F">
      <w:pPr>
        <w:pStyle w:val="TextodeTabela"/>
        <w:rPr>
          <w:rStyle w:val="Forte1"/>
          <w:lang w:val="fr-LU"/>
        </w:rPr>
      </w:pPr>
      <w:r>
        <w:rPr>
          <w:rStyle w:val="Forte1"/>
        </w:rPr>
        <w:t>N.º de tel.</w:t>
      </w:r>
      <w:r>
        <w:t xml:space="preserve"> </w:t>
      </w:r>
      <w:sdt>
        <w:sdtPr>
          <w:rPr>
            <w:lang w:val="fr-LU"/>
          </w:rPr>
          <w:alias w:val="N.º de tel."/>
          <w:tag w:val="N.º de tel."/>
          <w:id w:val="-635560798"/>
          <w:placeholder>
            <w:docPart w:val="6D2C62E5DFDE40C892467688F03B4791"/>
          </w:placeholder>
          <w:dataBinding w:prefixMappings="xmlns:ns0='http://schemas.microsoft.com/office/2006/coverPageProps' " w:xpath="/ns0:CoverPageProperties[1]/ns0:CompanyPhone[1]" w:storeItemID="{55AF091B-3C7A-41E3-B477-F2FDAA23CFDA}"/>
          <w:text/>
        </w:sdtPr>
        <w:sdtContent>
          <w:r w:rsidR="00BB1628" w:rsidRPr="00AB3DEC">
            <w:rPr>
              <w:lang w:val="fr-LU"/>
            </w:rPr>
            <w:t>962271414</w:t>
          </w:r>
        </w:sdtContent>
      </w:sdt>
    </w:p>
    <w:p w14:paraId="057A549D" w14:textId="19184562" w:rsidR="009573A0" w:rsidRPr="00AB3DEC" w:rsidRDefault="0071701F">
      <w:pPr>
        <w:pStyle w:val="TextodeTabela"/>
        <w:rPr>
          <w:rStyle w:val="Forte1"/>
          <w:lang w:val="fr-LU"/>
        </w:rPr>
      </w:pPr>
      <w:r w:rsidRPr="00AB3DEC">
        <w:rPr>
          <w:rStyle w:val="Forte1"/>
          <w:lang w:val="fr-LU"/>
        </w:rPr>
        <w:t>Fax</w:t>
      </w:r>
      <w:r w:rsidRPr="00AB3DEC">
        <w:rPr>
          <w:lang w:val="fr-LU"/>
        </w:rPr>
        <w:t xml:space="preserve"> </w:t>
      </w:r>
      <w:sdt>
        <w:sdtPr>
          <w:rPr>
            <w:lang w:val="fr-LU"/>
          </w:rPr>
          <w:alias w:val="Fax"/>
          <w:tag w:val="Fax"/>
          <w:id w:val="118892319"/>
          <w:placeholder>
            <w:docPart w:val="39E47805BC334FEC863164E36CCCCF4E"/>
          </w:placeholder>
          <w:dataBinding w:prefixMappings="xmlns:ns0='http://schemas.microsoft.com/office/2006/coverPageProps' " w:xpath="/ns0:CoverPageProperties[1]/ns0:CompanyFax[1]" w:storeItemID="{55AF091B-3C7A-41E3-B477-F2FDAA23CFDA}"/>
          <w:text/>
        </w:sdtPr>
        <w:sdtContent>
          <w:r w:rsidR="00BB1628" w:rsidRPr="00AB3DEC">
            <w:rPr>
              <w:lang w:val="fr-LU"/>
            </w:rPr>
            <w:t>---</w:t>
          </w:r>
        </w:sdtContent>
      </w:sdt>
    </w:p>
    <w:sdt>
      <w:sdtPr>
        <w:rPr>
          <w:lang w:val="fr-LU"/>
        </w:rPr>
        <w:alias w:val="Web site"/>
        <w:tag w:val=""/>
        <w:id w:val="-692000117"/>
        <w:placeholder>
          <w:docPart w:val="3B3B6E3FE9B24A07955480D28A044674"/>
        </w:placeholder>
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<w:text/>
      </w:sdtPr>
      <w:sdtContent>
        <w:p w14:paraId="410CB91E" w14:textId="3421158D" w:rsidR="009573A0" w:rsidRPr="00AB3DEC" w:rsidRDefault="009573A0">
          <w:pPr>
            <w:pStyle w:val="TextodeTabela"/>
            <w:rPr>
              <w:lang w:val="fr-LU"/>
            </w:rPr>
          </w:pPr>
          <w:r w:rsidRPr="00AB3DEC">
            <w:rPr>
              <w:lang w:val="fr-LU"/>
            </w:rPr>
            <w:t>https://www.acd-cha.pt/</w:t>
          </w:r>
        </w:p>
      </w:sdtContent>
    </w:sdt>
    <w:sectPr w:rsidR="009573A0" w:rsidRPr="00AB3DEC" w:rsidSect="003E1464">
      <w:headerReference w:type="default" r:id="rId64"/>
      <w:pgSz w:w="11907" w:h="16839" w:code="9"/>
      <w:pgMar w:top="851" w:right="700" w:bottom="2296" w:left="3011" w:header="1148" w:footer="709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BFF0BA" w14:textId="77777777" w:rsidR="00DB12AF" w:rsidRDefault="00DB12AF">
      <w:pPr>
        <w:spacing w:after="0" w:line="240" w:lineRule="auto"/>
      </w:pPr>
      <w:r>
        <w:separator/>
      </w:r>
    </w:p>
    <w:p w14:paraId="6582DA7F" w14:textId="77777777" w:rsidR="00DB12AF" w:rsidRDefault="00DB12AF"/>
    <w:p w14:paraId="68052C8D" w14:textId="77777777" w:rsidR="00DB12AF" w:rsidRDefault="00DB12AF"/>
  </w:endnote>
  <w:endnote w:type="continuationSeparator" w:id="0">
    <w:p w14:paraId="554E7A4D" w14:textId="77777777" w:rsidR="00DB12AF" w:rsidRDefault="00DB12AF">
      <w:pPr>
        <w:spacing w:after="0" w:line="240" w:lineRule="auto"/>
      </w:pPr>
      <w:r>
        <w:continuationSeparator/>
      </w:r>
    </w:p>
    <w:p w14:paraId="3EB6B1FE" w14:textId="77777777" w:rsidR="00DB12AF" w:rsidRDefault="00DB12AF"/>
    <w:p w14:paraId="01D724D6" w14:textId="77777777" w:rsidR="00DB12AF" w:rsidRDefault="00DB12A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4045043" w14:textId="77777777" w:rsidR="00DB12AF" w:rsidRDefault="00DB12AF">
      <w:pPr>
        <w:spacing w:after="0" w:line="240" w:lineRule="auto"/>
      </w:pPr>
      <w:r>
        <w:separator/>
      </w:r>
    </w:p>
    <w:p w14:paraId="6488057C" w14:textId="77777777" w:rsidR="00DB12AF" w:rsidRDefault="00DB12AF"/>
    <w:p w14:paraId="51475CA8" w14:textId="77777777" w:rsidR="00DB12AF" w:rsidRDefault="00DB12AF"/>
  </w:footnote>
  <w:footnote w:type="continuationSeparator" w:id="0">
    <w:p w14:paraId="43EC231E" w14:textId="77777777" w:rsidR="00DB12AF" w:rsidRDefault="00DB12AF">
      <w:pPr>
        <w:spacing w:after="0" w:line="240" w:lineRule="auto"/>
      </w:pPr>
      <w:r>
        <w:continuationSeparator/>
      </w:r>
    </w:p>
    <w:p w14:paraId="550C20E5" w14:textId="77777777" w:rsidR="00DB12AF" w:rsidRDefault="00DB12AF"/>
    <w:p w14:paraId="4D56D9B7" w14:textId="77777777" w:rsidR="00DB12AF" w:rsidRDefault="00DB12A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6410" w:type="pct"/>
      <w:jc w:val="righ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026"/>
      <w:gridCol w:w="279"/>
      <w:gridCol w:w="8202"/>
    </w:tblGrid>
    <w:tr w:rsidR="009573A0" w14:paraId="71E5B379" w14:textId="77777777">
      <w:trPr>
        <w:trHeight w:hRule="exact" w:val="720"/>
        <w:jc w:val="right"/>
      </w:trPr>
      <w:tc>
        <w:tcPr>
          <w:tcW w:w="2088" w:type="dxa"/>
          <w:vAlign w:val="bottom"/>
        </w:tcPr>
        <w:p w14:paraId="19BDB265" w14:textId="77777777" w:rsidR="009573A0" w:rsidRDefault="009573A0">
          <w:pPr>
            <w:pStyle w:val="Pgina"/>
          </w:pPr>
        </w:p>
      </w:tc>
      <w:tc>
        <w:tcPr>
          <w:tcW w:w="288" w:type="dxa"/>
          <w:shd w:val="clear" w:color="auto" w:fill="auto"/>
          <w:vAlign w:val="bottom"/>
        </w:tcPr>
        <w:p w14:paraId="1D71796D" w14:textId="77777777" w:rsidR="009573A0" w:rsidRDefault="009573A0"/>
      </w:tc>
      <w:tc>
        <w:tcPr>
          <w:tcW w:w="8424" w:type="dxa"/>
          <w:vAlign w:val="bottom"/>
        </w:tcPr>
        <w:p w14:paraId="254C0EEF" w14:textId="77777777" w:rsidR="009573A0" w:rsidRDefault="0071701F">
          <w:pPr>
            <w:pStyle w:val="TtuloInformativo"/>
          </w:pPr>
          <w:r>
            <w:t>Índice</w:t>
          </w:r>
        </w:p>
      </w:tc>
    </w:tr>
    <w:tr w:rsidR="009573A0" w14:paraId="35A3C253" w14:textId="77777777">
      <w:trPr>
        <w:trHeight w:hRule="exact" w:val="86"/>
        <w:jc w:val="right"/>
      </w:trPr>
      <w:tc>
        <w:tcPr>
          <w:tcW w:w="2088" w:type="dxa"/>
          <w:shd w:val="clear" w:color="auto" w:fill="000000" w:themeFill="text1"/>
        </w:tcPr>
        <w:p w14:paraId="14232232" w14:textId="77777777" w:rsidR="009573A0" w:rsidRDefault="009573A0">
          <w:pPr>
            <w:pStyle w:val="ttulo"/>
          </w:pPr>
        </w:p>
      </w:tc>
      <w:tc>
        <w:tcPr>
          <w:tcW w:w="288" w:type="dxa"/>
          <w:shd w:val="clear" w:color="auto" w:fill="auto"/>
        </w:tcPr>
        <w:p w14:paraId="22E387BF" w14:textId="77777777" w:rsidR="009573A0" w:rsidRDefault="009573A0">
          <w:pPr>
            <w:pStyle w:val="ttulo"/>
          </w:pPr>
        </w:p>
      </w:tc>
      <w:tc>
        <w:tcPr>
          <w:tcW w:w="8424" w:type="dxa"/>
          <w:shd w:val="clear" w:color="auto" w:fill="000000" w:themeFill="text1"/>
        </w:tcPr>
        <w:p w14:paraId="0DDB6AFA" w14:textId="77777777" w:rsidR="009573A0" w:rsidRDefault="009573A0">
          <w:pPr>
            <w:pStyle w:val="ttulo"/>
          </w:pPr>
        </w:p>
      </w:tc>
    </w:tr>
  </w:tbl>
  <w:p w14:paraId="6662CB42" w14:textId="77777777" w:rsidR="009573A0" w:rsidRDefault="009573A0">
    <w:pPr>
      <w:pStyle w:val="ttul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6410" w:type="pct"/>
      <w:jc w:val="right"/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031"/>
      <w:gridCol w:w="281"/>
      <w:gridCol w:w="8195"/>
    </w:tblGrid>
    <w:tr w:rsidR="009573A0" w14:paraId="2EAA1CDC" w14:textId="77777777">
      <w:trPr>
        <w:trHeight w:hRule="exact" w:val="720"/>
        <w:jc w:val="right"/>
      </w:trPr>
      <w:tc>
        <w:tcPr>
          <w:tcW w:w="2088" w:type="dxa"/>
          <w:vAlign w:val="bottom"/>
        </w:tcPr>
        <w:p w14:paraId="1D4314B3" w14:textId="77777777" w:rsidR="009573A0" w:rsidRDefault="0071701F">
          <w:pPr>
            <w:pStyle w:val="Pgina"/>
          </w:pPr>
          <w:r>
            <w:t xml:space="preserve">Pág. </w:t>
          </w:r>
          <w:r>
            <w:fldChar w:fldCharType="begin"/>
          </w:r>
          <w:r>
            <w:instrText xml:space="preserve"> Page \# 0# </w:instrText>
          </w:r>
          <w:r>
            <w:fldChar w:fldCharType="separate"/>
          </w:r>
          <w:r w:rsidR="00BE73A8">
            <w:rPr>
              <w:noProof/>
            </w:rPr>
            <w:t>06</w:t>
          </w:r>
          <w:r>
            <w:fldChar w:fldCharType="end"/>
          </w:r>
        </w:p>
      </w:tc>
      <w:tc>
        <w:tcPr>
          <w:tcW w:w="288" w:type="dxa"/>
          <w:vAlign w:val="bottom"/>
        </w:tcPr>
        <w:p w14:paraId="317DE361" w14:textId="77777777" w:rsidR="009573A0" w:rsidRDefault="009573A0"/>
      </w:tc>
      <w:tc>
        <w:tcPr>
          <w:tcW w:w="8424" w:type="dxa"/>
          <w:vAlign w:val="bottom"/>
        </w:tcPr>
        <w:p w14:paraId="4588DD99" w14:textId="4EBE105C" w:rsidR="009573A0" w:rsidRDefault="0071701F" w:rsidP="00BD5834">
          <w:pPr>
            <w:pStyle w:val="TtuloInformativo"/>
          </w:pPr>
          <w:r>
            <w:fldChar w:fldCharType="begin"/>
          </w:r>
          <w:r>
            <w:instrText xml:space="preserve"> If </w:instrText>
          </w:r>
          <w:fldSimple w:instr=" STYLEREF  &quot;título 1&quot; ">
            <w:r w:rsidR="00D478AE">
              <w:rPr>
                <w:noProof/>
              </w:rPr>
              <w:instrText>Relatório Financeiro 01/01/2023 a 31/12/2023</w:instrText>
            </w:r>
          </w:fldSimple>
          <w:r>
            <w:instrText>&lt;&gt; “Error*” “</w:instrText>
          </w:r>
          <w:fldSimple w:instr=" STYLEREF  &quot;título 1&quot; ">
            <w:r w:rsidR="00D478AE">
              <w:rPr>
                <w:noProof/>
              </w:rPr>
              <w:instrText>Relatório Financeiro 01/01/2023 a 31/12/2023</w:instrText>
            </w:r>
          </w:fldSimple>
          <w:r>
            <w:instrText xml:space="preserve"> </w:instrText>
          </w:r>
          <w:r>
            <w:fldChar w:fldCharType="separate"/>
          </w:r>
          <w:r w:rsidR="00D478AE">
            <w:rPr>
              <w:noProof/>
            </w:rPr>
            <w:t xml:space="preserve">Relatório Financeiro 01/01/2023 a 31/12/2023 </w:t>
          </w:r>
          <w:r>
            <w:fldChar w:fldCharType="end"/>
          </w:r>
        </w:p>
      </w:tc>
    </w:tr>
    <w:tr w:rsidR="009573A0" w14:paraId="5592D21F" w14:textId="77777777">
      <w:trPr>
        <w:trHeight w:hRule="exact" w:val="86"/>
        <w:jc w:val="right"/>
      </w:trPr>
      <w:tc>
        <w:tcPr>
          <w:tcW w:w="2088" w:type="dxa"/>
          <w:shd w:val="clear" w:color="auto" w:fill="000000" w:themeFill="text1"/>
        </w:tcPr>
        <w:p w14:paraId="4F21FB70" w14:textId="77777777" w:rsidR="009573A0" w:rsidRDefault="009573A0">
          <w:pPr>
            <w:rPr>
              <w:sz w:val="10"/>
            </w:rPr>
          </w:pPr>
        </w:p>
      </w:tc>
      <w:tc>
        <w:tcPr>
          <w:tcW w:w="288" w:type="dxa"/>
        </w:tcPr>
        <w:p w14:paraId="65B7D785" w14:textId="77777777" w:rsidR="009573A0" w:rsidRDefault="009573A0">
          <w:pPr>
            <w:rPr>
              <w:sz w:val="10"/>
            </w:rPr>
          </w:pPr>
        </w:p>
      </w:tc>
      <w:tc>
        <w:tcPr>
          <w:tcW w:w="8424" w:type="dxa"/>
          <w:shd w:val="clear" w:color="auto" w:fill="000000" w:themeFill="text1"/>
        </w:tcPr>
        <w:p w14:paraId="58D3EF5E" w14:textId="77777777" w:rsidR="009573A0" w:rsidRDefault="009573A0">
          <w:pPr>
            <w:rPr>
              <w:sz w:val="10"/>
            </w:rPr>
          </w:pPr>
        </w:p>
      </w:tc>
    </w:tr>
  </w:tbl>
  <w:p w14:paraId="7C93DB74" w14:textId="77777777" w:rsidR="009573A0" w:rsidRDefault="009573A0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4DC07703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1068086519" o:spid="_x0000_i1025" type="#_x0000_t75" style="width:11.4pt;height:11.4pt;visibility:visible;mso-wrap-style:square">
            <v:imagedata r:id="rId1" o:title=""/>
          </v:shape>
        </w:pict>
      </mc:Choice>
      <mc:Fallback>
        <w:drawing>
          <wp:inline distT="0" distB="0" distL="0" distR="0" wp14:anchorId="6712718C" wp14:editId="499B0750">
            <wp:extent cx="144780" cy="144780"/>
            <wp:effectExtent l="0" t="0" r="0" b="0"/>
            <wp:docPr id="1068086519" name="Image 1068086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" cy="14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FFFFFF89"/>
    <w:multiLevelType w:val="singleLevel"/>
    <w:tmpl w:val="60E6EB78"/>
    <w:lvl w:ilvl="0">
      <w:start w:val="1"/>
      <w:numFmt w:val="bullet"/>
      <w:pStyle w:val="ListacomMarcas"/>
      <w:lvlText w:val="•"/>
      <w:lvlJc w:val="left"/>
      <w:pPr>
        <w:ind w:left="576" w:hanging="288"/>
      </w:pPr>
      <w:rPr>
        <w:rFonts w:ascii="Cambria" w:hAnsi="Cambria" w:hint="default"/>
        <w:color w:val="EF4623" w:themeColor="accent1"/>
      </w:rPr>
    </w:lvl>
  </w:abstractNum>
  <w:abstractNum w:abstractNumId="1" w15:restartNumberingAfterBreak="0">
    <w:nsid w:val="0AB32495"/>
    <w:multiLevelType w:val="hybridMultilevel"/>
    <w:tmpl w:val="2DB013C4"/>
    <w:lvl w:ilvl="0" w:tplc="081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67F6A45"/>
    <w:multiLevelType w:val="multilevel"/>
    <w:tmpl w:val="0436C7FE"/>
    <w:lvl w:ilvl="0">
      <w:start w:val="1"/>
      <w:numFmt w:val="decimal"/>
      <w:pStyle w:val="ListaNumerada"/>
      <w:lvlText w:val="%1."/>
      <w:lvlJc w:val="left"/>
      <w:pPr>
        <w:ind w:left="360" w:hanging="360"/>
      </w:pPr>
      <w:rPr>
        <w:rFonts w:hint="default"/>
        <w:color w:val="EF4623" w:themeColor="accent1"/>
      </w:rPr>
    </w:lvl>
    <w:lvl w:ilvl="1">
      <w:start w:val="1"/>
      <w:numFmt w:val="decimal"/>
      <w:pStyle w:val="ListaNumerada2"/>
      <w:suff w:val="space"/>
      <w:lvlText w:val="%1.%2"/>
      <w:lvlJc w:val="left"/>
      <w:pPr>
        <w:ind w:left="936" w:hanging="576"/>
      </w:pPr>
      <w:rPr>
        <w:rFonts w:hint="default"/>
        <w:color w:val="EF4623" w:themeColor="accent1"/>
      </w:rPr>
    </w:lvl>
    <w:lvl w:ilvl="2">
      <w:start w:val="1"/>
      <w:numFmt w:val="lowerLetter"/>
      <w:pStyle w:val="ListaNumerada3"/>
      <w:lvlText w:val="%3."/>
      <w:lvlJc w:val="left"/>
      <w:pPr>
        <w:ind w:left="720" w:hanging="360"/>
      </w:pPr>
      <w:rPr>
        <w:rFonts w:hint="default"/>
        <w:color w:val="EF4623" w:themeColor="accent1"/>
      </w:rPr>
    </w:lvl>
    <w:lvl w:ilvl="3">
      <w:start w:val="1"/>
      <w:numFmt w:val="lowerRoman"/>
      <w:pStyle w:val="ListaNumerada4"/>
      <w:lvlText w:val="%4."/>
      <w:lvlJc w:val="left"/>
      <w:pPr>
        <w:ind w:left="1080" w:hanging="360"/>
      </w:pPr>
      <w:rPr>
        <w:rFonts w:hint="default"/>
        <w:color w:val="EF4623" w:themeColor="accent1"/>
      </w:rPr>
    </w:lvl>
    <w:lvl w:ilvl="4">
      <w:start w:val="1"/>
      <w:numFmt w:val="lowerLetter"/>
      <w:pStyle w:val="ListaNumerada5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" w15:restartNumberingAfterBreak="0">
    <w:nsid w:val="772D557A"/>
    <w:multiLevelType w:val="hybridMultilevel"/>
    <w:tmpl w:val="CF185AD4"/>
    <w:lvl w:ilvl="0" w:tplc="0816000B">
      <w:start w:val="1"/>
      <w:numFmt w:val="bullet"/>
      <w:lvlText w:val=""/>
      <w:lvlJc w:val="left"/>
      <w:pPr>
        <w:ind w:left="1364" w:hanging="360"/>
      </w:pPr>
      <w:rPr>
        <w:rFonts w:ascii="Wingdings" w:hAnsi="Wingdings" w:hint="default"/>
      </w:rPr>
    </w:lvl>
    <w:lvl w:ilvl="1" w:tplc="0816000B">
      <w:start w:val="1"/>
      <w:numFmt w:val="bullet"/>
      <w:lvlText w:val=""/>
      <w:lvlJc w:val="left"/>
      <w:pPr>
        <w:ind w:left="2084" w:hanging="360"/>
      </w:pPr>
      <w:rPr>
        <w:rFonts w:ascii="Wingdings" w:hAnsi="Wingdings" w:hint="default"/>
      </w:rPr>
    </w:lvl>
    <w:lvl w:ilvl="2" w:tplc="0816000B">
      <w:start w:val="1"/>
      <w:numFmt w:val="bullet"/>
      <w:lvlText w:val=""/>
      <w:lvlJc w:val="left"/>
      <w:pPr>
        <w:ind w:left="2804" w:hanging="360"/>
      </w:pPr>
      <w:rPr>
        <w:rFonts w:ascii="Wingdings" w:hAnsi="Wingdings" w:hint="default"/>
      </w:rPr>
    </w:lvl>
    <w:lvl w:ilvl="3" w:tplc="0816000B">
      <w:start w:val="1"/>
      <w:numFmt w:val="bullet"/>
      <w:lvlText w:val=""/>
      <w:lvlJc w:val="left"/>
      <w:pPr>
        <w:ind w:left="3524" w:hanging="360"/>
      </w:pPr>
      <w:rPr>
        <w:rFonts w:ascii="Wingdings" w:hAnsi="Wingdings" w:hint="default"/>
      </w:rPr>
    </w:lvl>
    <w:lvl w:ilvl="4" w:tplc="0816000B">
      <w:start w:val="1"/>
      <w:numFmt w:val="bullet"/>
      <w:lvlText w:val=""/>
      <w:lvlJc w:val="left"/>
      <w:pPr>
        <w:ind w:left="4244" w:hanging="360"/>
      </w:pPr>
      <w:rPr>
        <w:rFonts w:ascii="Wingdings" w:hAnsi="Wingdings" w:hint="default"/>
      </w:rPr>
    </w:lvl>
    <w:lvl w:ilvl="5" w:tplc="0816000B">
      <w:start w:val="1"/>
      <w:numFmt w:val="bullet"/>
      <w:lvlText w:val=""/>
      <w:lvlJc w:val="left"/>
      <w:pPr>
        <w:ind w:left="4964" w:hanging="360"/>
      </w:pPr>
      <w:rPr>
        <w:rFonts w:ascii="Wingdings" w:hAnsi="Wingdings" w:hint="default"/>
      </w:rPr>
    </w:lvl>
    <w:lvl w:ilvl="6" w:tplc="0816000B">
      <w:start w:val="1"/>
      <w:numFmt w:val="bullet"/>
      <w:lvlText w:val=""/>
      <w:lvlJc w:val="left"/>
      <w:pPr>
        <w:ind w:left="5684" w:hanging="360"/>
      </w:pPr>
      <w:rPr>
        <w:rFonts w:ascii="Wingdings" w:hAnsi="Wingdings" w:hint="default"/>
      </w:rPr>
    </w:lvl>
    <w:lvl w:ilvl="7" w:tplc="0816000B">
      <w:start w:val="1"/>
      <w:numFmt w:val="bullet"/>
      <w:lvlText w:val=""/>
      <w:lvlJc w:val="left"/>
      <w:pPr>
        <w:ind w:left="6404" w:hanging="360"/>
      </w:pPr>
      <w:rPr>
        <w:rFonts w:ascii="Wingdings" w:hAnsi="Wingdings" w:hint="default"/>
      </w:rPr>
    </w:lvl>
    <w:lvl w:ilvl="8" w:tplc="0816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num w:numId="1" w16cid:durableId="423838408">
    <w:abstractNumId w:val="0"/>
  </w:num>
  <w:num w:numId="2" w16cid:durableId="1709984499">
    <w:abstractNumId w:val="0"/>
    <w:lvlOverride w:ilvl="0">
      <w:startOverride w:val="1"/>
    </w:lvlOverride>
  </w:num>
  <w:num w:numId="3" w16cid:durableId="883709717">
    <w:abstractNumId w:val="2"/>
  </w:num>
  <w:num w:numId="4" w16cid:durableId="1117331214">
    <w:abstractNumId w:val="0"/>
    <w:lvlOverride w:ilvl="0">
      <w:startOverride w:val="1"/>
    </w:lvlOverride>
  </w:num>
  <w:num w:numId="5" w16cid:durableId="1541816801">
    <w:abstractNumId w:val="0"/>
    <w:lvlOverride w:ilvl="0">
      <w:startOverride w:val="1"/>
    </w:lvlOverride>
  </w:num>
  <w:num w:numId="6" w16cid:durableId="2125687961">
    <w:abstractNumId w:val="1"/>
  </w:num>
  <w:num w:numId="7" w16cid:durableId="112565802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readOnly" w:formatting="1" w:enforcement="1" w:cryptProviderType="rsaAES" w:cryptAlgorithmClass="hash" w:cryptAlgorithmType="typeAny" w:cryptAlgorithmSid="14" w:cryptSpinCount="100000" w:hash="LDrbQGgwsvnwrZwQSr0UnPM33GL6wajD43W4P6YHX4Kmnm63izlpSxvtnxpZG3E94F9SJqkYAD3uuwi4+GoeVw==" w:salt="Jq/7zElHlHJJzf0TpNdolg=="/>
  <w:defaultTabStop w:val="709"/>
  <w:hyphenationZone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3BE9"/>
    <w:rsid w:val="000B5D3B"/>
    <w:rsid w:val="000C3D90"/>
    <w:rsid w:val="001F3D01"/>
    <w:rsid w:val="001F7778"/>
    <w:rsid w:val="00203BE9"/>
    <w:rsid w:val="00243835"/>
    <w:rsid w:val="002C7908"/>
    <w:rsid w:val="002C7BB7"/>
    <w:rsid w:val="002F1D79"/>
    <w:rsid w:val="00310D7C"/>
    <w:rsid w:val="003308DF"/>
    <w:rsid w:val="00345142"/>
    <w:rsid w:val="003453B9"/>
    <w:rsid w:val="00345DA8"/>
    <w:rsid w:val="003B3FD3"/>
    <w:rsid w:val="003E1464"/>
    <w:rsid w:val="004429E8"/>
    <w:rsid w:val="0044429C"/>
    <w:rsid w:val="0046694A"/>
    <w:rsid w:val="004874EB"/>
    <w:rsid w:val="004C5F45"/>
    <w:rsid w:val="005100EF"/>
    <w:rsid w:val="00546489"/>
    <w:rsid w:val="005538C5"/>
    <w:rsid w:val="00562DBE"/>
    <w:rsid w:val="005719C3"/>
    <w:rsid w:val="005B07D0"/>
    <w:rsid w:val="005F0DFA"/>
    <w:rsid w:val="005F2858"/>
    <w:rsid w:val="005F5532"/>
    <w:rsid w:val="00626542"/>
    <w:rsid w:val="00631017"/>
    <w:rsid w:val="006453E9"/>
    <w:rsid w:val="006568E1"/>
    <w:rsid w:val="006A15C4"/>
    <w:rsid w:val="006B1456"/>
    <w:rsid w:val="006C2CBF"/>
    <w:rsid w:val="006D5E34"/>
    <w:rsid w:val="0071701F"/>
    <w:rsid w:val="0072011B"/>
    <w:rsid w:val="00753CBF"/>
    <w:rsid w:val="00763D85"/>
    <w:rsid w:val="00772E70"/>
    <w:rsid w:val="0079595A"/>
    <w:rsid w:val="007D2206"/>
    <w:rsid w:val="007D4995"/>
    <w:rsid w:val="007D6659"/>
    <w:rsid w:val="007E49FE"/>
    <w:rsid w:val="007E5186"/>
    <w:rsid w:val="00810F62"/>
    <w:rsid w:val="00834829"/>
    <w:rsid w:val="00847D15"/>
    <w:rsid w:val="00851C7B"/>
    <w:rsid w:val="00861113"/>
    <w:rsid w:val="00861226"/>
    <w:rsid w:val="00885528"/>
    <w:rsid w:val="008A7283"/>
    <w:rsid w:val="009151BF"/>
    <w:rsid w:val="009573A0"/>
    <w:rsid w:val="009724D7"/>
    <w:rsid w:val="009D3FEE"/>
    <w:rsid w:val="00A05DA7"/>
    <w:rsid w:val="00A07D21"/>
    <w:rsid w:val="00A51435"/>
    <w:rsid w:val="00A91E0A"/>
    <w:rsid w:val="00A94FE7"/>
    <w:rsid w:val="00AB3DEC"/>
    <w:rsid w:val="00AB6F8C"/>
    <w:rsid w:val="00AD7F30"/>
    <w:rsid w:val="00AE6994"/>
    <w:rsid w:val="00B00F03"/>
    <w:rsid w:val="00B04A84"/>
    <w:rsid w:val="00B2358A"/>
    <w:rsid w:val="00B62962"/>
    <w:rsid w:val="00B76337"/>
    <w:rsid w:val="00BB1628"/>
    <w:rsid w:val="00BD5834"/>
    <w:rsid w:val="00BE02F8"/>
    <w:rsid w:val="00BE73A8"/>
    <w:rsid w:val="00C2176F"/>
    <w:rsid w:val="00C31102"/>
    <w:rsid w:val="00C75A46"/>
    <w:rsid w:val="00C80530"/>
    <w:rsid w:val="00CB0FEB"/>
    <w:rsid w:val="00CE6797"/>
    <w:rsid w:val="00D478AE"/>
    <w:rsid w:val="00D671B3"/>
    <w:rsid w:val="00DB12AF"/>
    <w:rsid w:val="00DC421E"/>
    <w:rsid w:val="00DC74EF"/>
    <w:rsid w:val="00E0525C"/>
    <w:rsid w:val="00E44CCC"/>
    <w:rsid w:val="00E8730C"/>
    <w:rsid w:val="00EC67EA"/>
    <w:rsid w:val="00ED4A95"/>
    <w:rsid w:val="00F164BD"/>
    <w:rsid w:val="00F729FF"/>
    <w:rsid w:val="00F751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C801F00"/>
  <w15:docId w15:val="{04124C5D-BD4B-4888-89EF-268F38CA96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404040" w:themeColor="text1" w:themeTint="BF"/>
        <w:lang w:val="pt-PT" w:eastAsia="pt-PT" w:bidi="ar-SA"/>
      </w:rPr>
    </w:rPrDefault>
    <w:pPrDefault>
      <w:pPr>
        <w:spacing w:after="180" w:line="33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iPriority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iPriority="1" w:unhideWhenUsed="1" w:qFormat="1"/>
    <w:lsdException w:name="List Number 3" w:semiHidden="1" w:uiPriority="18" w:unhideWhenUsed="1"/>
    <w:lsdException w:name="List Number 4" w:semiHidden="1" w:uiPriority="18" w:unhideWhenUsed="1"/>
    <w:lsdException w:name="List Number 5" w:semiHidden="1" w:uiPriority="18" w:unhideWhenUsed="1"/>
    <w:lsdException w:name="Title" w:uiPriority="2" w:qFormat="1"/>
    <w:lsdException w:name="Closing" w:semiHidden="1" w:unhideWhenUsed="1" w:qFormat="1"/>
    <w:lsdException w:name="Signature" w:semiHidden="1" w:uiPriority="9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3" w:unhideWhenUsed="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1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1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BD583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BF2B0E" w:themeColor="accent1" w:themeShade="BF"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ttulo1">
    <w:name w:val="título 1"/>
    <w:basedOn w:val="Normal"/>
    <w:next w:val="Normal"/>
    <w:link w:val="CarterdeTtulo1"/>
    <w:uiPriority w:val="1"/>
    <w:qFormat/>
    <w:pPr>
      <w:pageBreakBefore/>
      <w:pBdr>
        <w:bottom w:val="single" w:sz="8" w:space="1" w:color="auto"/>
      </w:pBdr>
      <w:spacing w:before="480" w:after="120" w:line="240" w:lineRule="auto"/>
      <w:outlineLvl w:val="0"/>
    </w:pPr>
    <w:rPr>
      <w:rFonts w:asciiTheme="majorHAnsi" w:eastAsiaTheme="majorEastAsia" w:hAnsiTheme="majorHAnsi" w:cstheme="majorBidi"/>
      <w:b/>
      <w:bCs/>
      <w:color w:val="000000" w:themeColor="text1"/>
      <w:sz w:val="40"/>
    </w:rPr>
  </w:style>
  <w:style w:type="paragraph" w:customStyle="1" w:styleId="ttulo2">
    <w:name w:val="título 2"/>
    <w:basedOn w:val="Normal"/>
    <w:next w:val="Normal"/>
    <w:link w:val="CarterdeTtulo2"/>
    <w:uiPriority w:val="1"/>
    <w:unhideWhenUsed/>
    <w:qFormat/>
    <w:pPr>
      <w:keepNext/>
      <w:keepLines/>
      <w:spacing w:before="240" w:after="0"/>
      <w:outlineLvl w:val="1"/>
    </w:pPr>
    <w:rPr>
      <w:rFonts w:asciiTheme="majorHAnsi" w:eastAsiaTheme="majorEastAsia" w:hAnsiTheme="majorHAnsi" w:cstheme="majorBidi"/>
      <w:b/>
      <w:bCs/>
      <w:color w:val="000000" w:themeColor="text1"/>
      <w:sz w:val="28"/>
    </w:rPr>
  </w:style>
  <w:style w:type="paragraph" w:customStyle="1" w:styleId="rodap">
    <w:name w:val="rodapé"/>
    <w:basedOn w:val="Normal"/>
    <w:link w:val="CarterdeRodap"/>
    <w:uiPriority w:val="99"/>
    <w:unhideWhenUsed/>
    <w:qFormat/>
    <w:pPr>
      <w:spacing w:after="0" w:line="240" w:lineRule="auto"/>
      <w:ind w:left="29" w:right="144"/>
    </w:pPr>
    <w:rPr>
      <w:color w:val="EF4623" w:themeColor="accent1"/>
    </w:rPr>
  </w:style>
  <w:style w:type="character" w:customStyle="1" w:styleId="CarterdeRodap">
    <w:name w:val="Caráter de Rodapé"/>
    <w:basedOn w:val="Policepardfaut"/>
    <w:link w:val="rodap"/>
    <w:uiPriority w:val="99"/>
    <w:rPr>
      <w:color w:val="EF4623" w:themeColor="accent1"/>
    </w:rPr>
  </w:style>
  <w:style w:type="paragraph" w:customStyle="1" w:styleId="Subttulo1">
    <w:name w:val="Subtítulo1"/>
    <w:basedOn w:val="Normal"/>
    <w:next w:val="Normal"/>
    <w:link w:val="CarterdeSubttulo"/>
    <w:uiPriority w:val="3"/>
    <w:unhideWhenUsed/>
    <w:qFormat/>
    <w:pPr>
      <w:numPr>
        <w:ilvl w:val="1"/>
      </w:numPr>
      <w:spacing w:before="40" w:after="160" w:line="288" w:lineRule="auto"/>
      <w:ind w:left="72"/>
    </w:pPr>
    <w:rPr>
      <w:rFonts w:asciiTheme="majorHAnsi" w:eastAsiaTheme="majorEastAsia" w:hAnsiTheme="majorHAnsi" w:cstheme="majorBidi"/>
      <w:b/>
      <w:bCs/>
      <w:caps/>
      <w:color w:val="000000" w:themeColor="text1"/>
      <w:kern w:val="20"/>
      <w:sz w:val="60"/>
    </w:rPr>
  </w:style>
  <w:style w:type="paragraph" w:customStyle="1" w:styleId="Grfico">
    <w:name w:val="Gráfico"/>
    <w:basedOn w:val="Normal"/>
    <w:uiPriority w:val="99"/>
    <w:pPr>
      <w:spacing w:after="80" w:line="240" w:lineRule="auto"/>
      <w:jc w:val="center"/>
    </w:pPr>
  </w:style>
  <w:style w:type="paragraph" w:customStyle="1" w:styleId="ttulo">
    <w:name w:val="título"/>
    <w:basedOn w:val="Normal"/>
    <w:link w:val="CarterdeCabealho"/>
    <w:uiPriority w:val="99"/>
    <w:qFormat/>
    <w:pPr>
      <w:spacing w:after="380" w:line="240" w:lineRule="auto"/>
    </w:pPr>
  </w:style>
  <w:style w:type="character" w:customStyle="1" w:styleId="CarterdeCabealho">
    <w:name w:val="Caráter de Cabeçalho"/>
    <w:basedOn w:val="Policepardfaut"/>
    <w:link w:val="ttulo"/>
    <w:uiPriority w:val="99"/>
    <w:rPr>
      <w:color w:val="404040" w:themeColor="text1" w:themeTint="BF"/>
      <w:sz w:val="20"/>
    </w:rPr>
  </w:style>
  <w:style w:type="table" w:customStyle="1" w:styleId="GrelhadeTabela">
    <w:name w:val="Grelha de Tabela"/>
    <w:basedOn w:val="TableauNormal"/>
    <w:uiPriority w:val="59"/>
    <w:pPr>
      <w:spacing w:before="120" w:after="120" w:line="240" w:lineRule="auto"/>
      <w:ind w:left="115" w:right="115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</w:tblPr>
    <w:tcPr>
      <w:vAlign w:val="center"/>
    </w:tcPr>
    <w:tblStylePr w:type="firstRow">
      <w:pPr>
        <w:wordWrap/>
        <w:jc w:val="center"/>
      </w:pPr>
      <w:rPr>
        <w:b/>
        <w:i w:val="0"/>
        <w:sz w:val="22"/>
      </w:rPr>
    </w:tblStylePr>
    <w:tblStylePr w:type="lastRow">
      <w:rPr>
        <w:b/>
        <w:i w:val="0"/>
        <w:sz w:val="22"/>
      </w:rPr>
      <w:tblPr/>
      <w:tcPr>
        <w:tcBorders>
          <w:top w:val="double" w:sz="4" w:space="0" w:color="auto"/>
          <w:left w:val="single" w:sz="4" w:space="0" w:color="auto"/>
          <w:bottom w:val="single" w:sz="18" w:space="0" w:color="auto"/>
          <w:right w:val="single" w:sz="4" w:space="0" w:color="auto"/>
          <w:insideH w:val="nil"/>
          <w:insideV w:val="single" w:sz="4" w:space="0" w:color="auto"/>
          <w:tl2br w:val="nil"/>
          <w:tr2bl w:val="nil"/>
        </w:tcBorders>
      </w:tcPr>
    </w:tblStylePr>
  </w:style>
  <w:style w:type="paragraph" w:customStyle="1" w:styleId="TtuloInformativo">
    <w:name w:val="Título Informativo"/>
    <w:basedOn w:val="Normal"/>
    <w:uiPriority w:val="2"/>
    <w:qFormat/>
    <w:pPr>
      <w:spacing w:after="60" w:line="240" w:lineRule="auto"/>
      <w:ind w:left="29" w:right="29"/>
      <w:jc w:val="right"/>
    </w:pPr>
    <w:rPr>
      <w:b/>
      <w:bCs/>
      <w:color w:val="EF4623" w:themeColor="accent1"/>
      <w:sz w:val="36"/>
    </w:rPr>
  </w:style>
  <w:style w:type="paragraph" w:customStyle="1" w:styleId="Pgina">
    <w:name w:val="Página"/>
    <w:basedOn w:val="Normal"/>
    <w:next w:val="Normal"/>
    <w:uiPriority w:val="99"/>
    <w:unhideWhenUsed/>
    <w:qFormat/>
    <w:pPr>
      <w:spacing w:after="40" w:line="240" w:lineRule="auto"/>
    </w:pPr>
    <w:rPr>
      <w:color w:val="000000" w:themeColor="text1"/>
      <w:sz w:val="36"/>
    </w:rPr>
  </w:style>
  <w:style w:type="paragraph" w:customStyle="1" w:styleId="Ttulo10">
    <w:name w:val="Título1"/>
    <w:basedOn w:val="Normal"/>
    <w:next w:val="Normal"/>
    <w:link w:val="CarterdeTtulo"/>
    <w:uiPriority w:val="2"/>
    <w:qFormat/>
    <w:pPr>
      <w:spacing w:after="40" w:line="240" w:lineRule="auto"/>
    </w:pPr>
    <w:rPr>
      <w:rFonts w:asciiTheme="majorHAnsi" w:eastAsiaTheme="majorEastAsia" w:hAnsiTheme="majorHAnsi" w:cstheme="majorBidi"/>
      <w:b/>
      <w:bCs/>
      <w:color w:val="EF4623" w:themeColor="accent1"/>
      <w:sz w:val="200"/>
    </w:rPr>
  </w:style>
  <w:style w:type="character" w:customStyle="1" w:styleId="CarterdeTtulo">
    <w:name w:val="Caráter de Título"/>
    <w:basedOn w:val="Policepardfaut"/>
    <w:link w:val="Ttulo10"/>
    <w:uiPriority w:val="2"/>
    <w:rPr>
      <w:rFonts w:asciiTheme="majorHAnsi" w:eastAsiaTheme="majorEastAsia" w:hAnsiTheme="majorHAnsi" w:cstheme="majorBidi"/>
      <w:b/>
      <w:bCs/>
      <w:color w:val="EF4623" w:themeColor="accent1"/>
      <w:sz w:val="200"/>
    </w:rPr>
  </w:style>
  <w:style w:type="character" w:customStyle="1" w:styleId="TextodoMarcadordePosio1">
    <w:name w:val="Texto do Marcador de Posição1"/>
    <w:basedOn w:val="Policepardfaut"/>
    <w:uiPriority w:val="99"/>
    <w:semiHidden/>
    <w:rPr>
      <w:color w:val="808080"/>
    </w:rPr>
  </w:style>
  <w:style w:type="paragraph" w:customStyle="1" w:styleId="TextodeBalo">
    <w:name w:val="Texto de Balão"/>
    <w:basedOn w:val="Normal"/>
    <w:link w:val="CarterdeTextodeBalo"/>
    <w:uiPriority w:val="99"/>
    <w:semiHidden/>
    <w:unhideWhenUsed/>
    <w:pPr>
      <w:spacing w:after="0" w:line="240" w:lineRule="auto"/>
    </w:pPr>
    <w:rPr>
      <w:rFonts w:ascii="Tahoma" w:hAnsi="Tahoma" w:cs="Tahoma"/>
      <w:sz w:val="16"/>
    </w:rPr>
  </w:style>
  <w:style w:type="character" w:customStyle="1" w:styleId="CarterdeTextodeBalo">
    <w:name w:val="Caráter de Texto de Balão"/>
    <w:basedOn w:val="Policepardfaut"/>
    <w:link w:val="TextodeBalo"/>
    <w:uiPriority w:val="99"/>
    <w:semiHidden/>
    <w:rPr>
      <w:rFonts w:ascii="Tahoma" w:hAnsi="Tahoma" w:cs="Tahoma"/>
      <w:sz w:val="16"/>
    </w:rPr>
  </w:style>
  <w:style w:type="character" w:customStyle="1" w:styleId="Forte1">
    <w:name w:val="Forte1"/>
    <w:basedOn w:val="Policepardfaut"/>
    <w:uiPriority w:val="10"/>
    <w:qFormat/>
    <w:rPr>
      <w:b/>
      <w:bCs/>
    </w:rPr>
  </w:style>
  <w:style w:type="character" w:customStyle="1" w:styleId="CarterdeSubttulo">
    <w:name w:val="Caráter de Subtítulo"/>
    <w:basedOn w:val="Policepardfaut"/>
    <w:link w:val="Subttulo1"/>
    <w:uiPriority w:val="3"/>
    <w:rPr>
      <w:rFonts w:asciiTheme="majorHAnsi" w:eastAsiaTheme="majorEastAsia" w:hAnsiTheme="majorHAnsi" w:cstheme="majorBidi"/>
      <w:b/>
      <w:bCs/>
      <w:caps/>
      <w:color w:val="000000" w:themeColor="text1"/>
      <w:kern w:val="20"/>
      <w:sz w:val="60"/>
    </w:rPr>
  </w:style>
  <w:style w:type="paragraph" w:customStyle="1" w:styleId="Resumo">
    <w:name w:val="Resumo"/>
    <w:basedOn w:val="Normal"/>
    <w:uiPriority w:val="3"/>
    <w:qFormat/>
    <w:pPr>
      <w:spacing w:before="360" w:after="480" w:line="360" w:lineRule="auto"/>
    </w:pPr>
    <w:rPr>
      <w:i/>
      <w:iCs/>
      <w:color w:val="EF4623" w:themeColor="accent1"/>
      <w:kern w:val="20"/>
      <w:sz w:val="28"/>
    </w:rPr>
  </w:style>
  <w:style w:type="paragraph" w:customStyle="1" w:styleId="SemEspaos">
    <w:name w:val="Sem Espaços"/>
    <w:link w:val="CarterdeSemEspaos"/>
    <w:uiPriority w:val="1"/>
    <w:unhideWhenUsed/>
    <w:qFormat/>
    <w:pPr>
      <w:spacing w:after="0" w:line="240" w:lineRule="auto"/>
    </w:pPr>
  </w:style>
  <w:style w:type="character" w:customStyle="1" w:styleId="Hiperligao1">
    <w:name w:val="Hiperligação1"/>
    <w:basedOn w:val="Policepardfaut"/>
    <w:uiPriority w:val="99"/>
    <w:unhideWhenUsed/>
    <w:rPr>
      <w:color w:val="5F5F5F" w:themeColor="hyperlink"/>
      <w:u w:val="single"/>
    </w:rPr>
  </w:style>
  <w:style w:type="paragraph" w:customStyle="1" w:styleId="ndice1">
    <w:name w:val="índice 1"/>
    <w:basedOn w:val="Normal"/>
    <w:next w:val="Normal"/>
    <w:autoRedefine/>
    <w:uiPriority w:val="39"/>
    <w:unhideWhenUsed/>
    <w:pPr>
      <w:tabs>
        <w:tab w:val="right" w:leader="underscore" w:pos="8424"/>
      </w:tabs>
      <w:spacing w:before="40" w:after="100" w:line="288" w:lineRule="auto"/>
    </w:pPr>
    <w:rPr>
      <w:kern w:val="20"/>
    </w:rPr>
  </w:style>
  <w:style w:type="character" w:customStyle="1" w:styleId="CarterdeTtulo1">
    <w:name w:val="Caráter de Título 1"/>
    <w:basedOn w:val="Policepardfaut"/>
    <w:link w:val="ttulo1"/>
    <w:uiPriority w:val="1"/>
    <w:rPr>
      <w:rFonts w:asciiTheme="majorHAnsi" w:eastAsiaTheme="majorEastAsia" w:hAnsiTheme="majorHAnsi" w:cstheme="majorBidi"/>
      <w:b/>
      <w:bCs/>
      <w:color w:val="000000" w:themeColor="text1"/>
      <w:sz w:val="40"/>
    </w:rPr>
  </w:style>
  <w:style w:type="paragraph" w:customStyle="1" w:styleId="Ttulodendice">
    <w:name w:val="Título de Índice"/>
    <w:basedOn w:val="ttulo1"/>
    <w:next w:val="Normal"/>
    <w:uiPriority w:val="39"/>
    <w:unhideWhenUsed/>
    <w:qFormat/>
    <w:pPr>
      <w:pBdr>
        <w:bottom w:val="none" w:sz="0" w:space="0" w:color="auto"/>
      </w:pBdr>
      <w:spacing w:before="0" w:after="360"/>
      <w:outlineLvl w:val="9"/>
    </w:pPr>
    <w:rPr>
      <w:color w:val="EF4623" w:themeColor="accent1"/>
      <w:kern w:val="20"/>
      <w:sz w:val="44"/>
    </w:rPr>
  </w:style>
  <w:style w:type="character" w:customStyle="1" w:styleId="CarterdeTtulo2">
    <w:name w:val="Caráter de Título 2"/>
    <w:basedOn w:val="Policepardfaut"/>
    <w:link w:val="ttulo2"/>
    <w:uiPriority w:val="1"/>
    <w:rPr>
      <w:rFonts w:asciiTheme="majorHAnsi" w:eastAsiaTheme="majorEastAsia" w:hAnsiTheme="majorHAnsi" w:cstheme="majorBidi"/>
      <w:b/>
      <w:bCs/>
      <w:color w:val="000000" w:themeColor="text1"/>
      <w:sz w:val="28"/>
    </w:rPr>
  </w:style>
  <w:style w:type="paragraph" w:customStyle="1" w:styleId="Citao1">
    <w:name w:val="Citação1"/>
    <w:basedOn w:val="Normal"/>
    <w:next w:val="Normal"/>
    <w:link w:val="CarterdeCitao"/>
    <w:uiPriority w:val="1"/>
    <w:unhideWhenUsed/>
    <w:qFormat/>
    <w:pPr>
      <w:spacing w:before="240" w:after="240" w:line="288" w:lineRule="auto"/>
    </w:pPr>
    <w:rPr>
      <w:i/>
      <w:iCs/>
      <w:color w:val="EF4623" w:themeColor="accent1"/>
      <w:kern w:val="20"/>
      <w:sz w:val="24"/>
    </w:rPr>
  </w:style>
  <w:style w:type="character" w:customStyle="1" w:styleId="CarterdeCitao">
    <w:name w:val="Caráter de Citação"/>
    <w:basedOn w:val="Policepardfaut"/>
    <w:link w:val="Citao1"/>
    <w:uiPriority w:val="1"/>
    <w:rPr>
      <w:i/>
      <w:iCs/>
      <w:color w:val="EF4623" w:themeColor="accent1"/>
      <w:kern w:val="20"/>
      <w:sz w:val="24"/>
    </w:rPr>
  </w:style>
  <w:style w:type="paragraph" w:customStyle="1" w:styleId="Assinatura1">
    <w:name w:val="Assinatura1"/>
    <w:basedOn w:val="Normal"/>
    <w:link w:val="CarterdeAssinatura"/>
    <w:uiPriority w:val="9"/>
    <w:unhideWhenUsed/>
    <w:qFormat/>
    <w:pPr>
      <w:spacing w:before="720" w:after="0" w:line="312" w:lineRule="auto"/>
      <w:contextualSpacing/>
    </w:pPr>
    <w:rPr>
      <w:color w:val="595959" w:themeColor="text1" w:themeTint="A6"/>
      <w:kern w:val="20"/>
    </w:rPr>
  </w:style>
  <w:style w:type="character" w:customStyle="1" w:styleId="CarterdeAssinatura">
    <w:name w:val="Caráter de Assinatura"/>
    <w:basedOn w:val="Policepardfaut"/>
    <w:link w:val="Assinatura1"/>
    <w:uiPriority w:val="9"/>
    <w:rPr>
      <w:color w:val="595959" w:themeColor="text1" w:themeTint="A6"/>
      <w:kern w:val="20"/>
    </w:rPr>
  </w:style>
  <w:style w:type="character" w:customStyle="1" w:styleId="CarterdeSemEspaos">
    <w:name w:val="Caráter de Sem Espaços"/>
    <w:basedOn w:val="Policepardfaut"/>
    <w:link w:val="SemEspaos"/>
    <w:uiPriority w:val="1"/>
  </w:style>
  <w:style w:type="paragraph" w:customStyle="1" w:styleId="ListacomMarcas">
    <w:name w:val="Lista com Marcas"/>
    <w:basedOn w:val="Normal"/>
    <w:uiPriority w:val="1"/>
    <w:unhideWhenUsed/>
    <w:qFormat/>
    <w:pPr>
      <w:numPr>
        <w:numId w:val="1"/>
      </w:numPr>
      <w:spacing w:before="40" w:after="40" w:line="288" w:lineRule="auto"/>
    </w:pPr>
    <w:rPr>
      <w:color w:val="595959" w:themeColor="text1" w:themeTint="A6"/>
      <w:kern w:val="20"/>
    </w:rPr>
  </w:style>
  <w:style w:type="paragraph" w:customStyle="1" w:styleId="ListaNumerada">
    <w:name w:val="Lista Numerada"/>
    <w:basedOn w:val="Normal"/>
    <w:uiPriority w:val="1"/>
    <w:unhideWhenUsed/>
    <w:qFormat/>
    <w:pPr>
      <w:numPr>
        <w:numId w:val="3"/>
      </w:numPr>
      <w:spacing w:before="40" w:after="160" w:line="288" w:lineRule="auto"/>
      <w:contextualSpacing/>
    </w:pPr>
    <w:rPr>
      <w:color w:val="595959" w:themeColor="text1" w:themeTint="A6"/>
      <w:kern w:val="20"/>
    </w:rPr>
  </w:style>
  <w:style w:type="paragraph" w:customStyle="1" w:styleId="ListaNumerada2">
    <w:name w:val="Lista Numerada 2"/>
    <w:basedOn w:val="Normal"/>
    <w:uiPriority w:val="1"/>
    <w:unhideWhenUsed/>
    <w:qFormat/>
    <w:pPr>
      <w:numPr>
        <w:ilvl w:val="1"/>
        <w:numId w:val="3"/>
      </w:numPr>
      <w:spacing w:before="40" w:after="160" w:line="288" w:lineRule="auto"/>
      <w:contextualSpacing/>
    </w:pPr>
    <w:rPr>
      <w:color w:val="595959" w:themeColor="text1" w:themeTint="A6"/>
      <w:kern w:val="20"/>
    </w:rPr>
  </w:style>
  <w:style w:type="paragraph" w:customStyle="1" w:styleId="ListaNumerada3">
    <w:name w:val="Lista Numerada 3"/>
    <w:basedOn w:val="Normal"/>
    <w:uiPriority w:val="18"/>
    <w:unhideWhenUsed/>
    <w:pPr>
      <w:numPr>
        <w:ilvl w:val="2"/>
        <w:numId w:val="3"/>
      </w:numPr>
      <w:spacing w:before="40" w:after="160" w:line="288" w:lineRule="auto"/>
      <w:contextualSpacing/>
    </w:pPr>
    <w:rPr>
      <w:color w:val="595959" w:themeColor="text1" w:themeTint="A6"/>
      <w:kern w:val="20"/>
    </w:rPr>
  </w:style>
  <w:style w:type="paragraph" w:customStyle="1" w:styleId="ListaNumerada4">
    <w:name w:val="Lista Numerada 4"/>
    <w:basedOn w:val="Normal"/>
    <w:uiPriority w:val="18"/>
    <w:unhideWhenUsed/>
    <w:pPr>
      <w:numPr>
        <w:ilvl w:val="3"/>
        <w:numId w:val="3"/>
      </w:numPr>
      <w:spacing w:before="40" w:after="160" w:line="288" w:lineRule="auto"/>
      <w:contextualSpacing/>
    </w:pPr>
    <w:rPr>
      <w:color w:val="595959" w:themeColor="text1" w:themeTint="A6"/>
      <w:kern w:val="20"/>
    </w:rPr>
  </w:style>
  <w:style w:type="paragraph" w:customStyle="1" w:styleId="ListaNumerada5">
    <w:name w:val="Lista Numerada 5"/>
    <w:basedOn w:val="Normal"/>
    <w:uiPriority w:val="18"/>
    <w:unhideWhenUsed/>
    <w:pPr>
      <w:numPr>
        <w:ilvl w:val="4"/>
        <w:numId w:val="3"/>
      </w:numPr>
      <w:spacing w:before="40" w:after="160" w:line="288" w:lineRule="auto"/>
      <w:contextualSpacing/>
    </w:pPr>
    <w:rPr>
      <w:color w:val="595959" w:themeColor="text1" w:themeTint="A6"/>
      <w:kern w:val="20"/>
    </w:rPr>
  </w:style>
  <w:style w:type="table" w:customStyle="1" w:styleId="TabelaFinanceira">
    <w:name w:val="Tabela Financeira"/>
    <w:basedOn w:val="TableauNormal"/>
    <w:uiPriority w:val="99"/>
    <w:pPr>
      <w:spacing w:before="60" w:after="60" w:line="240" w:lineRule="auto"/>
    </w:pPr>
    <w:tblPr>
      <w:tblBorders>
        <w:top w:val="single" w:sz="8" w:space="0" w:color="000000" w:themeColor="text1"/>
        <w:left w:val="single" w:sz="8" w:space="0" w:color="000000" w:themeColor="text1"/>
        <w:bottom w:val="single" w:sz="24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left w:w="72" w:type="dxa"/>
        <w:right w:w="72" w:type="dxa"/>
      </w:tblCellMar>
    </w:tblPr>
    <w:tblStylePr w:type="firstRow">
      <w:pPr>
        <w:wordWrap/>
        <w:spacing w:beforeLines="0" w:before="40" w:beforeAutospacing="0" w:afterLines="0" w:after="40" w:afterAutospacing="0"/>
        <w:jc w:val="left"/>
      </w:pPr>
      <w:rPr>
        <w:rFonts w:asciiTheme="majorHAnsi" w:hAnsiTheme="majorHAnsi"/>
        <w:b/>
        <w:i w:val="0"/>
        <w:caps w:val="0"/>
        <w:smallCaps w:val="0"/>
        <w:color w:val="000000" w:themeColor="text1"/>
        <w:sz w:val="22"/>
      </w:rPr>
    </w:tblStylePr>
    <w:tblStylePr w:type="firstCol">
      <w:rPr>
        <w:b/>
        <w:color w:val="000000" w:themeColor="text1"/>
      </w:rPr>
    </w:tblStylePr>
  </w:style>
  <w:style w:type="character" w:customStyle="1" w:styleId="refernciadaanotao">
    <w:name w:val="referência da anotação"/>
    <w:basedOn w:val="Policepardfaut"/>
    <w:uiPriority w:val="99"/>
    <w:semiHidden/>
    <w:unhideWhenUsed/>
    <w:rPr>
      <w:sz w:val="16"/>
    </w:rPr>
  </w:style>
  <w:style w:type="paragraph" w:customStyle="1" w:styleId="textodaanotao">
    <w:name w:val="texto da anotação"/>
    <w:basedOn w:val="Normal"/>
    <w:link w:val="CarterdeTextodeComentrio"/>
    <w:uiPriority w:val="99"/>
    <w:semiHidden/>
    <w:unhideWhenUsed/>
    <w:pPr>
      <w:spacing w:line="240" w:lineRule="auto"/>
    </w:pPr>
  </w:style>
  <w:style w:type="character" w:customStyle="1" w:styleId="CarterdeTextodeComentrio">
    <w:name w:val="Caráter de Texto de Comentário"/>
    <w:basedOn w:val="Policepardfaut"/>
    <w:link w:val="textodaanotao"/>
    <w:uiPriority w:val="99"/>
    <w:semiHidden/>
  </w:style>
  <w:style w:type="paragraph" w:customStyle="1" w:styleId="assuntodaanotao">
    <w:name w:val="assunto da anotação"/>
    <w:basedOn w:val="textodaanotao"/>
    <w:next w:val="textodaanotao"/>
    <w:link w:val="CarterdeAssuntodeComentrio"/>
    <w:uiPriority w:val="99"/>
    <w:semiHidden/>
    <w:unhideWhenUsed/>
    <w:rPr>
      <w:b/>
      <w:bCs/>
    </w:rPr>
  </w:style>
  <w:style w:type="character" w:customStyle="1" w:styleId="CarterdeAssuntodeComentrio">
    <w:name w:val="Caráter de Assunto de Comentário"/>
    <w:basedOn w:val="CarterdeTextodeComentrio"/>
    <w:link w:val="assuntodaanotao"/>
    <w:uiPriority w:val="99"/>
    <w:semiHidden/>
    <w:rPr>
      <w:b/>
      <w:bCs/>
    </w:rPr>
  </w:style>
  <w:style w:type="table" w:customStyle="1" w:styleId="SombreadoLigeiro">
    <w:name w:val="Sombreado Ligeiro"/>
    <w:basedOn w:val="TableauNormal"/>
    <w:uiPriority w:val="6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DecimaldoTextodeTabela">
    <w:name w:val="Decimal do Texto de Tabela"/>
    <w:basedOn w:val="Normal"/>
    <w:uiPriority w:val="1"/>
    <w:qFormat/>
    <w:pPr>
      <w:tabs>
        <w:tab w:val="decimal" w:pos="869"/>
      </w:tabs>
      <w:spacing w:before="60" w:after="60" w:line="240" w:lineRule="auto"/>
    </w:pPr>
  </w:style>
  <w:style w:type="paragraph" w:customStyle="1" w:styleId="TextodeTabela">
    <w:name w:val="Texto de Tabela"/>
    <w:basedOn w:val="Normal"/>
    <w:uiPriority w:val="1"/>
    <w:qFormat/>
    <w:pPr>
      <w:spacing w:before="60" w:after="60" w:line="240" w:lineRule="auto"/>
    </w:pPr>
  </w:style>
  <w:style w:type="paragraph" w:customStyle="1" w:styleId="Organizao">
    <w:name w:val="Organização"/>
    <w:basedOn w:val="Normal"/>
    <w:uiPriority w:val="2"/>
    <w:qFormat/>
    <w:pPr>
      <w:spacing w:after="60" w:line="240" w:lineRule="auto"/>
      <w:ind w:left="29" w:right="29"/>
    </w:pPr>
    <w:rPr>
      <w:b/>
      <w:bCs/>
      <w:color w:val="EF4623" w:themeColor="accent1"/>
      <w:sz w:val="36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CB0F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B0FEB"/>
    <w:rPr>
      <w:rFonts w:ascii="Tahoma" w:hAnsi="Tahoma" w:cs="Tahoma"/>
      <w:sz w:val="16"/>
      <w:szCs w:val="16"/>
    </w:rPr>
  </w:style>
  <w:style w:type="character" w:customStyle="1" w:styleId="Titre1Car">
    <w:name w:val="Titre 1 Car"/>
    <w:basedOn w:val="Policepardfaut"/>
    <w:link w:val="Titre1"/>
    <w:uiPriority w:val="9"/>
    <w:rsid w:val="00BD5834"/>
    <w:rPr>
      <w:rFonts w:asciiTheme="majorHAnsi" w:eastAsiaTheme="majorEastAsia" w:hAnsiTheme="majorHAnsi" w:cstheme="majorBidi"/>
      <w:b/>
      <w:bCs/>
      <w:color w:val="BF2B0E" w:themeColor="accent1" w:themeShade="BF"/>
      <w:sz w:val="28"/>
      <w:szCs w:val="28"/>
    </w:rPr>
  </w:style>
  <w:style w:type="paragraph" w:styleId="En-ttedetabledesmatires">
    <w:name w:val="TOC Heading"/>
    <w:aliases w:val="Cabeçalho da Barra Lateral"/>
    <w:basedOn w:val="Titre1"/>
    <w:next w:val="Normal"/>
    <w:uiPriority w:val="39"/>
    <w:unhideWhenUsed/>
    <w:qFormat/>
    <w:rsid w:val="00BD5834"/>
    <w:pPr>
      <w:spacing w:line="276" w:lineRule="auto"/>
      <w:outlineLvl w:val="9"/>
    </w:pPr>
  </w:style>
  <w:style w:type="paragraph" w:styleId="TM1">
    <w:name w:val="toc 1"/>
    <w:basedOn w:val="Normal"/>
    <w:next w:val="Normal"/>
    <w:autoRedefine/>
    <w:uiPriority w:val="39"/>
    <w:unhideWhenUsed/>
    <w:rsid w:val="00BD5834"/>
    <w:pPr>
      <w:spacing w:after="100"/>
    </w:pPr>
  </w:style>
  <w:style w:type="paragraph" w:styleId="TM2">
    <w:name w:val="toc 2"/>
    <w:basedOn w:val="Normal"/>
    <w:next w:val="Normal"/>
    <w:autoRedefine/>
    <w:uiPriority w:val="39"/>
    <w:unhideWhenUsed/>
    <w:rsid w:val="00BD5834"/>
    <w:pPr>
      <w:spacing w:after="100"/>
      <w:ind w:left="200"/>
    </w:pPr>
  </w:style>
  <w:style w:type="character" w:styleId="Lienhypertexte">
    <w:name w:val="Hyperlink"/>
    <w:basedOn w:val="Policepardfaut"/>
    <w:uiPriority w:val="99"/>
    <w:unhideWhenUsed/>
    <w:rsid w:val="00BD5834"/>
    <w:rPr>
      <w:color w:val="5F5F5F" w:themeColor="hyperlink"/>
      <w:u w:val="single"/>
    </w:rPr>
  </w:style>
  <w:style w:type="paragraph" w:styleId="En-tte">
    <w:name w:val="header"/>
    <w:basedOn w:val="Normal"/>
    <w:link w:val="En-tteCar"/>
    <w:uiPriority w:val="99"/>
    <w:unhideWhenUsed/>
    <w:qFormat/>
    <w:rsid w:val="00BD583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D5834"/>
  </w:style>
  <w:style w:type="paragraph" w:styleId="Pieddepage">
    <w:name w:val="footer"/>
    <w:basedOn w:val="Normal"/>
    <w:link w:val="PieddepageCar"/>
    <w:uiPriority w:val="99"/>
    <w:unhideWhenUsed/>
    <w:qFormat/>
    <w:rsid w:val="00BD583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D5834"/>
  </w:style>
  <w:style w:type="paragraph" w:styleId="Sous-titre">
    <w:name w:val="Subtitle"/>
    <w:basedOn w:val="Normal"/>
    <w:next w:val="Normal"/>
    <w:link w:val="Sous-titreCar"/>
    <w:uiPriority w:val="3"/>
    <w:unhideWhenUsed/>
    <w:qFormat/>
    <w:rsid w:val="00A05DA7"/>
    <w:pPr>
      <w:numPr>
        <w:ilvl w:val="1"/>
      </w:numPr>
      <w:spacing w:before="40" w:after="160" w:line="288" w:lineRule="auto"/>
      <w:ind w:left="72"/>
    </w:pPr>
    <w:rPr>
      <w:rFonts w:asciiTheme="majorHAnsi" w:eastAsiaTheme="majorEastAsia" w:hAnsiTheme="majorHAnsi" w:cstheme="majorBidi"/>
      <w:b/>
      <w:bCs/>
      <w:caps/>
      <w:color w:val="000000" w:themeColor="text1"/>
      <w:kern w:val="20"/>
      <w:sz w:val="60"/>
      <w:szCs w:val="60"/>
    </w:rPr>
  </w:style>
  <w:style w:type="character" w:customStyle="1" w:styleId="Sous-titreCar">
    <w:name w:val="Sous-titre Car"/>
    <w:basedOn w:val="Policepardfaut"/>
    <w:link w:val="Sous-titre"/>
    <w:uiPriority w:val="3"/>
    <w:rsid w:val="00A05DA7"/>
    <w:rPr>
      <w:rFonts w:asciiTheme="majorHAnsi" w:eastAsiaTheme="majorEastAsia" w:hAnsiTheme="majorHAnsi" w:cstheme="majorBidi"/>
      <w:b/>
      <w:bCs/>
      <w:caps/>
      <w:color w:val="000000" w:themeColor="text1"/>
      <w:kern w:val="20"/>
      <w:sz w:val="60"/>
      <w:szCs w:val="60"/>
      <w:lang w:val="pt-PT"/>
    </w:rPr>
  </w:style>
  <w:style w:type="paragraph" w:styleId="Titre">
    <w:name w:val="Title"/>
    <w:basedOn w:val="Normal"/>
    <w:next w:val="Normal"/>
    <w:link w:val="TitreCar"/>
    <w:uiPriority w:val="2"/>
    <w:qFormat/>
    <w:rsid w:val="00A05DA7"/>
    <w:pPr>
      <w:spacing w:after="40" w:line="240" w:lineRule="auto"/>
    </w:pPr>
    <w:rPr>
      <w:rFonts w:asciiTheme="majorHAnsi" w:eastAsiaTheme="majorEastAsia" w:hAnsiTheme="majorHAnsi" w:cstheme="majorBidi"/>
      <w:b/>
      <w:bCs/>
      <w:color w:val="EF4623" w:themeColor="accent1"/>
      <w:sz w:val="200"/>
      <w:szCs w:val="200"/>
    </w:rPr>
  </w:style>
  <w:style w:type="character" w:customStyle="1" w:styleId="TitreCar">
    <w:name w:val="Titre Car"/>
    <w:basedOn w:val="Policepardfaut"/>
    <w:link w:val="Titre"/>
    <w:uiPriority w:val="2"/>
    <w:rsid w:val="00A05DA7"/>
    <w:rPr>
      <w:rFonts w:asciiTheme="majorHAnsi" w:eastAsiaTheme="majorEastAsia" w:hAnsiTheme="majorHAnsi" w:cstheme="majorBidi"/>
      <w:b/>
      <w:bCs/>
      <w:color w:val="EF4623" w:themeColor="accent1"/>
      <w:sz w:val="200"/>
      <w:szCs w:val="200"/>
      <w:lang w:val="pt-PT"/>
    </w:rPr>
  </w:style>
  <w:style w:type="paragraph" w:styleId="Sansinterligne">
    <w:name w:val="No Spacing"/>
    <w:link w:val="SansinterligneCar"/>
    <w:uiPriority w:val="1"/>
    <w:qFormat/>
    <w:rsid w:val="00A05DA7"/>
    <w:pPr>
      <w:spacing w:after="0" w:line="240" w:lineRule="auto"/>
    </w:pPr>
    <w:rPr>
      <w:rFonts w:eastAsiaTheme="minorEastAsia"/>
      <w:color w:val="auto"/>
      <w:sz w:val="22"/>
      <w:szCs w:val="22"/>
    </w:rPr>
  </w:style>
  <w:style w:type="character" w:customStyle="1" w:styleId="SansinterligneCar">
    <w:name w:val="Sans interligne Car"/>
    <w:basedOn w:val="Policepardfaut"/>
    <w:link w:val="Sansinterligne"/>
    <w:uiPriority w:val="1"/>
    <w:rsid w:val="00A05DA7"/>
    <w:rPr>
      <w:rFonts w:eastAsiaTheme="minorEastAsia"/>
      <w:color w:val="auto"/>
      <w:sz w:val="22"/>
      <w:szCs w:val="22"/>
      <w:lang w:val="pt-PT"/>
    </w:rPr>
  </w:style>
  <w:style w:type="character" w:styleId="Textedelespacerserv">
    <w:name w:val="Placeholder Text"/>
    <w:basedOn w:val="Policepardfaut"/>
    <w:uiPriority w:val="99"/>
    <w:semiHidden/>
    <w:rsid w:val="007D4995"/>
    <w:rPr>
      <w:color w:val="808080"/>
    </w:rPr>
  </w:style>
  <w:style w:type="paragraph" w:styleId="Paragraphedeliste">
    <w:name w:val="List Paragraph"/>
    <w:basedOn w:val="Normal"/>
    <w:uiPriority w:val="34"/>
    <w:qFormat/>
    <w:rsid w:val="00772E70"/>
    <w:pPr>
      <w:spacing w:after="160" w:line="259" w:lineRule="auto"/>
      <w:ind w:left="720"/>
      <w:contextualSpacing/>
    </w:pPr>
    <w:rPr>
      <w:color w:val="auto"/>
      <w:kern w:val="2"/>
      <w:sz w:val="22"/>
      <w:szCs w:val="22"/>
      <w:lang w:eastAsia="en-US"/>
    </w:rPr>
  </w:style>
  <w:style w:type="table" w:styleId="Grilledutableau">
    <w:name w:val="Table Grid"/>
    <w:basedOn w:val="TableauNormal"/>
    <w:uiPriority w:val="59"/>
    <w:rsid w:val="004874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entionnonrsolue">
    <w:name w:val="Unresolved Mention"/>
    <w:basedOn w:val="Policepardfaut"/>
    <w:uiPriority w:val="99"/>
    <w:semiHidden/>
    <w:unhideWhenUsed/>
    <w:rsid w:val="004874E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78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6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5.jpg"/><Relationship Id="rId26" Type="http://schemas.openxmlformats.org/officeDocument/2006/relationships/image" Target="media/image13.png"/><Relationship Id="rId39" Type="http://schemas.openxmlformats.org/officeDocument/2006/relationships/image" Target="media/image26.jpg"/><Relationship Id="rId21" Type="http://schemas.openxmlformats.org/officeDocument/2006/relationships/image" Target="media/image8.png"/><Relationship Id="rId34" Type="http://schemas.openxmlformats.org/officeDocument/2006/relationships/image" Target="media/image21.jpg"/><Relationship Id="rId42" Type="http://schemas.openxmlformats.org/officeDocument/2006/relationships/image" Target="media/image29.jpeg"/><Relationship Id="rId47" Type="http://schemas.openxmlformats.org/officeDocument/2006/relationships/diagramLayout" Target="diagrams/layout1.xml"/><Relationship Id="rId50" Type="http://schemas.microsoft.com/office/2007/relationships/diagramDrawing" Target="diagrams/drawing1.xml"/><Relationship Id="rId55" Type="http://schemas.openxmlformats.org/officeDocument/2006/relationships/image" Target="media/image37.jpg"/><Relationship Id="rId63" Type="http://schemas.openxmlformats.org/officeDocument/2006/relationships/image" Target="media/image45.jpeg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hyperlink" Target="https://www.instagram.com/acd_cha?igsh=NDRzcHF5Mnly" TargetMode="External"/><Relationship Id="rId29" Type="http://schemas.openxmlformats.org/officeDocument/2006/relationships/image" Target="media/image16.jp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1.jpg"/><Relationship Id="rId32" Type="http://schemas.openxmlformats.org/officeDocument/2006/relationships/image" Target="media/image19.jpeg"/><Relationship Id="rId37" Type="http://schemas.openxmlformats.org/officeDocument/2006/relationships/image" Target="media/image24.jpg"/><Relationship Id="rId40" Type="http://schemas.openxmlformats.org/officeDocument/2006/relationships/image" Target="media/image27.jpg"/><Relationship Id="rId45" Type="http://schemas.openxmlformats.org/officeDocument/2006/relationships/image" Target="media/image32.emf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glossaryDocument" Target="glossary/document.xml"/><Relationship Id="rId5" Type="http://schemas.openxmlformats.org/officeDocument/2006/relationships/customXml" Target="../customXml/item5.xml"/><Relationship Id="rId15" Type="http://schemas.openxmlformats.org/officeDocument/2006/relationships/hyperlink" Target="https://www.facebook.com/people/Associa&#231;&#227;o-Cutural-Desportiva-CH&#195;" TargetMode="External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diagramColors" Target="diagrams/colors1.xml"/><Relationship Id="rId57" Type="http://schemas.openxmlformats.org/officeDocument/2006/relationships/image" Target="media/image39.jpeg"/><Relationship Id="rId61" Type="http://schemas.openxmlformats.org/officeDocument/2006/relationships/image" Target="media/image43.png"/><Relationship Id="rId10" Type="http://schemas.openxmlformats.org/officeDocument/2006/relationships/footnotes" Target="footnotes.xml"/><Relationship Id="rId19" Type="http://schemas.openxmlformats.org/officeDocument/2006/relationships/image" Target="media/image6.jpg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s://www.acd-cha.pt" TargetMode="External"/><Relationship Id="rId22" Type="http://schemas.openxmlformats.org/officeDocument/2006/relationships/image" Target="media/image9.jpg"/><Relationship Id="rId27" Type="http://schemas.openxmlformats.org/officeDocument/2006/relationships/image" Target="media/image14.pn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diagramQuickStyle" Target="diagrams/quickStyle1.xml"/><Relationship Id="rId56" Type="http://schemas.openxmlformats.org/officeDocument/2006/relationships/image" Target="media/image38.jpg"/><Relationship Id="rId64" Type="http://schemas.openxmlformats.org/officeDocument/2006/relationships/header" Target="header2.xml"/><Relationship Id="rId8" Type="http://schemas.openxmlformats.org/officeDocument/2006/relationships/settings" Target="settings.xml"/><Relationship Id="rId51" Type="http://schemas.openxmlformats.org/officeDocument/2006/relationships/image" Target="media/image33.png"/><Relationship Id="rId3" Type="http://schemas.openxmlformats.org/officeDocument/2006/relationships/customXml" Target="../customXml/item3.xml"/><Relationship Id="rId12" Type="http://schemas.openxmlformats.org/officeDocument/2006/relationships/image" Target="media/image3.jpg"/><Relationship Id="rId17" Type="http://schemas.openxmlformats.org/officeDocument/2006/relationships/image" Target="media/image4.jp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jpeg"/><Relationship Id="rId46" Type="http://schemas.openxmlformats.org/officeDocument/2006/relationships/diagramData" Target="diagrams/data1.xml"/><Relationship Id="rId59" Type="http://schemas.openxmlformats.org/officeDocument/2006/relationships/image" Target="media/image41.jpeg"/><Relationship Id="rId67" Type="http://schemas.openxmlformats.org/officeDocument/2006/relationships/theme" Target="theme/theme1.xml"/><Relationship Id="rId20" Type="http://schemas.openxmlformats.org/officeDocument/2006/relationships/image" Target="media/image7.jpg"/><Relationship Id="rId41" Type="http://schemas.openxmlformats.org/officeDocument/2006/relationships/image" Target="media/image28.jpg"/><Relationship Id="rId54" Type="http://schemas.openxmlformats.org/officeDocument/2006/relationships/image" Target="media/image36.png"/><Relationship Id="rId62" Type="http://schemas.openxmlformats.org/officeDocument/2006/relationships/image" Target="media/image44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FILOMENA%20PIRES\AppData\Roaming\Microsoft\Templates\Relat&#243;rio%20Anual%20(Desenho%20Vermelho%20e%20Preto).dotx" TargetMode="Externa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1CF204F-A4AE-4C27-A499-A84CC462CB14}" type="doc">
      <dgm:prSet loTypeId="NewsLayout3_4/15/2011 5:17:28 PM#1" loCatId="list" qsTypeId="urn:microsoft.com/office/officeart/2005/8/quickstyle/simple1" qsCatId="simple" csTypeId="urn:microsoft.com/office/officeart/2005/8/colors/accent0_3" csCatId="mainScheme" phldr="1"/>
      <dgm:spPr/>
    </dgm:pt>
    <dgm:pt modelId="{ED07D604-A1FA-45C2-83E8-46304F4E23CF}" type="pres">
      <dgm:prSet presAssocID="{A1CF204F-A4AE-4C27-A499-A84CC462CB14}" presName="Name0" presStyleCnt="0"/>
      <dgm:spPr/>
    </dgm:pt>
    <dgm:pt modelId="{60DFF8CA-6103-4981-914D-3C38802974B5}" type="pres">
      <dgm:prSet presAssocID="{A1CF204F-A4AE-4C27-A499-A84CC462CB14}" presName="rect1" presStyleLbl="node0" presStyleIdx="0" presStyleCnt="1" custScaleX="100000" custScaleY="124865" custLinFactNeighborY="20405"/>
      <dgm:spPr/>
    </dgm:pt>
  </dgm:ptLst>
  <dgm:cxnLst>
    <dgm:cxn modelId="{142700A3-0B0C-4F73-B14D-7F9D978412BE}" type="presOf" srcId="{A1CF204F-A4AE-4C27-A499-A84CC462CB14}" destId="{ED07D604-A1FA-45C2-83E8-46304F4E23CF}" srcOrd="0" destOrd="0" presId="NewsLayout3_4/15/2011 5:17:28 PM#1"/>
    <dgm:cxn modelId="{C5140DAA-FACB-4085-BACE-5D47AAA5A34A}" type="presParOf" srcId="{ED07D604-A1FA-45C2-83E8-46304F4E23CF}" destId="{60DFF8CA-6103-4981-914D-3C38802974B5}" srcOrd="0" destOrd="0" presId="NewsLayout3_4/15/2011 5:17:28 PM#1"/>
  </dgm:cxnLst>
  <dgm:bg/>
  <dgm:whole/>
  <dgm:extLst>
    <a:ext uri="http://schemas.microsoft.com/office/drawing/2008/diagram">
      <dsp:dataModelExt xmlns:dsp="http://schemas.microsoft.com/office/drawing/2008/diagram" relId="rId5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0DFF8CA-6103-4981-914D-3C38802974B5}">
      <dsp:nvSpPr>
        <dsp:cNvPr id="0" name=""/>
        <dsp:cNvSpPr/>
      </dsp:nvSpPr>
      <dsp:spPr>
        <a:xfrm>
          <a:off x="0" y="3188600"/>
          <a:ext cx="1234440" cy="1583580"/>
        </a:xfrm>
        <a:prstGeom prst="rect">
          <a:avLst/>
        </a:prstGeom>
        <a:solidFill>
          <a:schemeClr val="dk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NewsLayout3_4/15/2011 5:17:28 PM#1">
  <dgm:title val="Barra lateral da fotografia"/>
  <dgm:desc val="Imagem estreita acima da legenda"/>
  <dgm:catLst>
    <dgm:cat type="list" pri="500"/>
  </dgm:catLst>
  <dgm:sampData>
    <dgm:dataModel>
      <dgm:ptLst>
        <dgm:pt modelId="0" type="doc"/>
        <dgm:pt modelId="10">
          <dgm:prSet phldr="1"/>
        </dgm:pt>
      </dgm:ptLst>
      <dgm:cxnLst>
        <dgm:cxn modelId="20" srcId="0" destId="10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</dgm:ptLst>
      <dgm:cxnLst>
        <dgm:cxn modelId="20" srcId="0" destId="10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</dgm:ptLst>
      <dgm:cxnLst>
        <dgm:cxn modelId="20" srcId="0" destId="10" srcOrd="0" destOrd="0"/>
      </dgm:cxnLst>
      <dgm:bg/>
      <dgm:whole/>
    </dgm:dataModel>
  </dgm:clrData>
  <dgm:layoutNode name="Name0">
    <dgm:alg type="composite">
      <dgm:param type="ar" val="0.1936"/>
    </dgm:alg>
    <dgm:shape xmlns:r="http://schemas.openxmlformats.org/officeDocument/2006/relationships" r:blip="">
      <dgm:adjLst/>
    </dgm:shape>
    <dgm:constrLst>
      <dgm:constr type="primFontSz" for="des" ptType="node" op="equ" val="9"/>
      <dgm:constr type="l" for="ch" forName="rect1" refType="w" fact="0"/>
      <dgm:constr type="t" for="ch" forName="rect1" refType="h" fact="0.8011"/>
      <dgm:constr type="w" for="ch" forName="rect1" refType="w"/>
      <dgm:constr type="h" for="ch" forName="rect1" refType="h" fact="0.1989"/>
      <dgm:constr type="l" for="ch" forName="rect2" refType="w" fact="0"/>
      <dgm:constr type="t" for="ch" forName="rect2" refType="h" fact="0"/>
      <dgm:constr type="w" for="ch" forName="rect2" refType="w"/>
      <dgm:constr type="h" for="ch" forName="rect2" refType="h" fact="0.7744"/>
    </dgm:constrLst>
    <dgm:layoutNode name="rect1" styleLbl="node0">
      <dgm:alg type="tx">
        <dgm:param type="parTxLTRAlign" val="l"/>
        <dgm:param type="txAnchorVert" val="t"/>
      </dgm:alg>
      <dgm:shape xmlns:r="http://schemas.openxmlformats.org/officeDocument/2006/relationships" type="rect" r:blip="">
        <dgm:adjLst/>
      </dgm:shape>
      <dgm:presOf axis="ch self" ptType="node node" st="1 1" cnt="1 0"/>
      <dgm:constrLst>
        <dgm:constr type="lMarg" refType="primFontSz"/>
        <dgm:constr type="rMarg" refType="primFontSz"/>
        <dgm:constr type="tMarg" refType="primFontSz"/>
        <dgm:constr type="bMarg" refType="primFontSz"/>
      </dgm:constrLst>
      <dgm:ruleLst>
        <dgm:rule type="primFontSz" val="9" fact="NaN" max="NaN"/>
      </dgm:ruleLst>
    </dgm:layoutNode>
    <dgm:forEach name="Name1" axis="ch self" ptType="node node" st="1 1" cnt="1 1">
      <dgm:layoutNode name="rect2" styleLbl="fgImgPlace1">
        <dgm:alg type="sp"/>
        <dgm:shape xmlns:r="http://schemas.openxmlformats.org/officeDocument/2006/relationships" type="rect" r:blip="" blipPhldr="1">
          <dgm:adjLst/>
        </dgm:shape>
        <dgm:presOf/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09F568772FCA49B6AA082A942FC3192E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DCF13885-D23E-41FF-824E-FB4A51E8C82E}"/>
      </w:docPartPr>
      <w:docPartBody>
        <w:p w:rsidR="00B45C36" w:rsidRDefault="004C3FB0">
          <w:pPr>
            <w:pStyle w:val="09F568772FCA49B6AA082A942FC3192E"/>
          </w:pPr>
          <w:r>
            <w:t>[Data]</w:t>
          </w:r>
        </w:p>
      </w:docPartBody>
    </w:docPart>
    <w:docPart>
      <w:docPartPr>
        <w:name w:val="6D2C62E5DFDE40C892467688F03B4791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FD8F50E6-0A02-4318-B090-A4A1E7A6F8EB}"/>
      </w:docPartPr>
      <w:docPartBody>
        <w:p w:rsidR="00B45C36" w:rsidRDefault="004C3FB0">
          <w:pPr>
            <w:pStyle w:val="6D2C62E5DFDE40C892467688F03B4791"/>
          </w:pPr>
          <w:r>
            <w:t>[N.º de tel.]</w:t>
          </w:r>
        </w:p>
      </w:docPartBody>
    </w:docPart>
    <w:docPart>
      <w:docPartPr>
        <w:name w:val="39E47805BC334FEC863164E36CCCCF4E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1039535A-29CE-4E77-8D22-DFA4D1DC009C}"/>
      </w:docPartPr>
      <w:docPartBody>
        <w:p w:rsidR="00B45C36" w:rsidRDefault="004C3FB0">
          <w:pPr>
            <w:pStyle w:val="39E47805BC334FEC863164E36CCCCF4E"/>
          </w:pPr>
          <w:r>
            <w:t>[Fax]</w:t>
          </w:r>
        </w:p>
      </w:docPartBody>
    </w:docPart>
    <w:docPart>
      <w:docPartPr>
        <w:name w:val="91A1F4E97B514CE18606A2EB3266B306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F472FC30-A78A-4621-965D-8429F5483E38}"/>
      </w:docPartPr>
      <w:docPartBody>
        <w:p w:rsidR="00B45C36" w:rsidRDefault="004C3FB0">
          <w:pPr>
            <w:pStyle w:val="91A1F4E97B514CE18606A2EB3266B306"/>
          </w:pPr>
          <w:r>
            <w:rPr>
              <w:rStyle w:val="Forte1"/>
            </w:rPr>
            <w:t>[Empresa]</w:t>
          </w:r>
        </w:p>
      </w:docPartBody>
    </w:docPart>
    <w:docPart>
      <w:docPartPr>
        <w:name w:val="570E5C84D9714642A1D58EE12822FB26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BF90BF14-985D-46E9-99D6-F1AFB69F23C9}"/>
      </w:docPartPr>
      <w:docPartBody>
        <w:p w:rsidR="00B45C36" w:rsidRDefault="004C3FB0">
          <w:pPr>
            <w:pStyle w:val="570E5C84D9714642A1D58EE12822FB26"/>
          </w:pPr>
          <w:r>
            <w:t>[Morada, Localidade, Código Postal]</w:t>
          </w:r>
        </w:p>
      </w:docPartBody>
    </w:docPart>
    <w:docPart>
      <w:docPartPr>
        <w:name w:val="3B3B6E3FE9B24A07955480D28A044674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6CB6AC86-B2AC-47C3-A40C-73A2AA91A060}"/>
      </w:docPartPr>
      <w:docPartBody>
        <w:p w:rsidR="00B45C36" w:rsidRDefault="004C3FB0">
          <w:pPr>
            <w:pStyle w:val="3B3B6E3FE9B24A07955480D28A044674"/>
          </w:pPr>
          <w:r>
            <w:t>[Web site]</w:t>
          </w:r>
        </w:p>
      </w:docPartBody>
    </w:docPart>
    <w:docPart>
      <w:docPartPr>
        <w:name w:val="33DAF4FC0E6D4BCFB60920275A95F239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0462AB8A-875B-4ABF-AB37-05B26B4D9360}"/>
      </w:docPartPr>
      <w:docPartBody>
        <w:p w:rsidR="004C3FB0" w:rsidRDefault="00531810" w:rsidP="00531810">
          <w:pPr>
            <w:pStyle w:val="33DAF4FC0E6D4BCFB60920275A95F239"/>
          </w:pPr>
          <w:r>
            <w:t>[Ano]</w:t>
          </w:r>
        </w:p>
      </w:docPartBody>
    </w:docPart>
    <w:docPart>
      <w:docPartPr>
        <w:name w:val="393CC79D1DDC439391546AD149D48352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FD4B3C34-6092-49F0-B884-EC04407002C9}"/>
      </w:docPartPr>
      <w:docPartBody>
        <w:p w:rsidR="004C3FB0" w:rsidRDefault="00531810" w:rsidP="00531810">
          <w:pPr>
            <w:pStyle w:val="393CC79D1DDC439391546AD149D48352"/>
          </w:pPr>
          <w:r>
            <w:t>[Adicione aqui uma citação de um dos executivos da sua empresa ou utilize este espaço para um breve resumo do conteúdo do documento.]</w:t>
          </w:r>
        </w:p>
      </w:docPartBody>
    </w:docPart>
    <w:docPart>
      <w:docPartPr>
        <w:name w:val="9903DAC203C44777A47841397D8A92F4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E623343F-6806-4F7C-A26D-5ED6596C221F}"/>
      </w:docPartPr>
      <w:docPartBody>
        <w:p w:rsidR="004C3FB0" w:rsidRDefault="00531810" w:rsidP="00531810">
          <w:pPr>
            <w:pStyle w:val="9903DAC203C44777A47841397D8A92F4"/>
          </w:pPr>
          <w:r>
            <w:t>Relatório Anual</w:t>
          </w:r>
        </w:p>
      </w:docPartBody>
    </w:docPart>
    <w:docPart>
      <w:docPartPr>
        <w:name w:val="F9997E7F9E8D405B967B4DBD1ED2F0FD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186B79DF-AD4A-47B4-93E5-741241226B3D}"/>
      </w:docPartPr>
      <w:docPartBody>
        <w:p w:rsidR="001B197A" w:rsidRDefault="006C737E" w:rsidP="006C737E">
          <w:pPr>
            <w:pStyle w:val="F9997E7F9E8D405B967B4DBD1ED2F0FD"/>
          </w:pPr>
          <w:r>
            <w:t>[N.º de tel.]</w:t>
          </w:r>
        </w:p>
      </w:docPartBody>
    </w:docPart>
    <w:docPart>
      <w:docPartPr>
        <w:name w:val="903FD09DA48E4F3E840888C090F2AB49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CC45E134-1580-4857-B06B-03B030267548}"/>
      </w:docPartPr>
      <w:docPartBody>
        <w:p w:rsidR="001B197A" w:rsidRDefault="006C737E" w:rsidP="006C737E">
          <w:pPr>
            <w:pStyle w:val="903FD09DA48E4F3E840888C090F2AB49"/>
          </w:pPr>
          <w:r>
            <w:t>[Endereço de Correio Eletrónico]</w:t>
          </w:r>
        </w:p>
      </w:docPartBody>
    </w:docPart>
    <w:docPart>
      <w:docPartPr>
        <w:name w:val="4F63948350934DB787103ABDBE797416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F08A2250-4679-4911-9CDE-B6312A85ACE7}"/>
      </w:docPartPr>
      <w:docPartBody>
        <w:p w:rsidR="001B197A" w:rsidRDefault="006C737E" w:rsidP="006C737E">
          <w:pPr>
            <w:pStyle w:val="4F63948350934DB787103ABDBE797416"/>
          </w:pPr>
          <w:r>
            <w:t>[N.º de tel.]</w:t>
          </w:r>
        </w:p>
      </w:docPartBody>
    </w:docPart>
    <w:docPart>
      <w:docPartPr>
        <w:name w:val="8F5E612E48174484A1050B32B41743C0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3AC99792-B493-4152-9634-0D8BA5A9D13D}"/>
      </w:docPartPr>
      <w:docPartBody>
        <w:p w:rsidR="001B197A" w:rsidRDefault="006C737E" w:rsidP="006C737E">
          <w:pPr>
            <w:pStyle w:val="8F5E612E48174484A1050B32B41743C0"/>
          </w:pPr>
          <w:r>
            <w:t>[Endereço de Correio Eletrónico]</w:t>
          </w:r>
        </w:p>
      </w:docPartBody>
    </w:docPart>
    <w:docPart>
      <w:docPartPr>
        <w:name w:val="AC4A6DE4BEAD47D38AD9CC8E7D87FCFC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CF9F1755-0FB2-4CD2-91A5-8775E565F7C8}"/>
      </w:docPartPr>
      <w:docPartBody>
        <w:p w:rsidR="001B197A" w:rsidRDefault="006C737E" w:rsidP="006C737E">
          <w:pPr>
            <w:pStyle w:val="AC4A6DE4BEAD47D38AD9CC8E7D87FCFC"/>
          </w:pPr>
          <w:r>
            <w:t>[N.º de tel.]</w:t>
          </w:r>
        </w:p>
      </w:docPartBody>
    </w:docPart>
    <w:docPart>
      <w:docPartPr>
        <w:name w:val="6679CC018B8248A2A1AEC1B174E9FE9A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1E071B3E-493A-4D96-8E83-7E641BDB1AF3}"/>
      </w:docPartPr>
      <w:docPartBody>
        <w:p w:rsidR="001B197A" w:rsidRDefault="006C737E" w:rsidP="006C737E">
          <w:pPr>
            <w:pStyle w:val="6679CC018B8248A2A1AEC1B174E9FE9A"/>
          </w:pPr>
          <w:r>
            <w:t>[Endereço de Correio Eletrónico]</w:t>
          </w:r>
        </w:p>
      </w:docPartBody>
    </w:docPart>
    <w:docPart>
      <w:docPartPr>
        <w:name w:val="50EB70C25584488D9244A5265EE31D35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39A7AC84-5D25-4084-ADD5-E0E28BA9A4D5}"/>
      </w:docPartPr>
      <w:docPartBody>
        <w:p w:rsidR="001B197A" w:rsidRDefault="006C737E" w:rsidP="006C737E">
          <w:pPr>
            <w:pStyle w:val="50EB70C25584488D9244A5265EE31D35"/>
          </w:pPr>
          <w:r>
            <w:t>[N.º de tel.]</w:t>
          </w:r>
        </w:p>
      </w:docPartBody>
    </w:docPart>
    <w:docPart>
      <w:docPartPr>
        <w:name w:val="07232590C2B04C83B99FF13FB9224540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7E48E47B-8012-4362-BEB5-7CE8500419CC}"/>
      </w:docPartPr>
      <w:docPartBody>
        <w:p w:rsidR="001B197A" w:rsidRDefault="006C737E" w:rsidP="006C737E">
          <w:pPr>
            <w:pStyle w:val="07232590C2B04C83B99FF13FB9224540"/>
          </w:pPr>
          <w:r>
            <w:t>[Endereço de Correio Eletrónico]</w:t>
          </w:r>
        </w:p>
      </w:docPartBody>
    </w:docPart>
    <w:docPart>
      <w:docPartPr>
        <w:name w:val="291FE8EB490C4B8CA163872174AE7381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0AA407F6-1F70-492D-95E5-9CC646628702}"/>
      </w:docPartPr>
      <w:docPartBody>
        <w:p w:rsidR="001B197A" w:rsidRDefault="006C737E" w:rsidP="006C737E">
          <w:pPr>
            <w:pStyle w:val="291FE8EB490C4B8CA163872174AE7381"/>
          </w:pPr>
          <w:r>
            <w:t>[N.º de tel.]</w:t>
          </w:r>
        </w:p>
      </w:docPartBody>
    </w:docPart>
    <w:docPart>
      <w:docPartPr>
        <w:name w:val="A7917A1C07D344B48402350956B11C78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AE788E54-CFC2-401A-9881-E96B4BE6C7EE}"/>
      </w:docPartPr>
      <w:docPartBody>
        <w:p w:rsidR="001B197A" w:rsidRDefault="006C737E" w:rsidP="006C737E">
          <w:pPr>
            <w:pStyle w:val="A7917A1C07D344B48402350956B11C78"/>
          </w:pPr>
          <w:r>
            <w:t>[Endereço de Correio Eletrónico]</w:t>
          </w:r>
        </w:p>
      </w:docPartBody>
    </w:docPart>
    <w:docPart>
      <w:docPartPr>
        <w:name w:val="CD681A7CF90D4A748779FA39D7A918AF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81FE8614-8790-4CBD-9AE3-BDF0FCFBEA57}"/>
      </w:docPartPr>
      <w:docPartBody>
        <w:p w:rsidR="001B197A" w:rsidRDefault="006C737E" w:rsidP="006C737E">
          <w:pPr>
            <w:pStyle w:val="CD681A7CF90D4A748779FA39D7A918AF"/>
          </w:pPr>
          <w:r>
            <w:t>[N.º de tel.]</w:t>
          </w:r>
        </w:p>
      </w:docPartBody>
    </w:docPart>
    <w:docPart>
      <w:docPartPr>
        <w:name w:val="661767F324D64637B3A7DD6E19DD730A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5A751F9F-87BE-46D7-B895-73A3AC0C46C9}"/>
      </w:docPartPr>
      <w:docPartBody>
        <w:p w:rsidR="001B197A" w:rsidRDefault="006C737E" w:rsidP="006C737E">
          <w:pPr>
            <w:pStyle w:val="661767F324D64637B3A7DD6E19DD730A"/>
          </w:pPr>
          <w:r>
            <w:t>[Endereço de Correio Eletrónico]</w:t>
          </w:r>
        </w:p>
      </w:docPartBody>
    </w:docPart>
    <w:docPart>
      <w:docPartPr>
        <w:name w:val="D63CC28D08394EAD9F2BAA789EDD5925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38570883-053A-4733-AC55-432D199F5B90}"/>
      </w:docPartPr>
      <w:docPartBody>
        <w:p w:rsidR="001B197A" w:rsidRDefault="006C737E" w:rsidP="006C737E">
          <w:pPr>
            <w:pStyle w:val="D63CC28D08394EAD9F2BAA789EDD5925"/>
          </w:pPr>
          <w:r>
            <w:t>[N.º de tel.]</w:t>
          </w:r>
        </w:p>
      </w:docPartBody>
    </w:docPart>
    <w:docPart>
      <w:docPartPr>
        <w:name w:val="BBB88D04B8F64742913F2639A8276C1C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BF6D347F-ACEA-47D6-8BA3-AEF90C34B107}"/>
      </w:docPartPr>
      <w:docPartBody>
        <w:p w:rsidR="001B197A" w:rsidRDefault="006C737E" w:rsidP="006C737E">
          <w:pPr>
            <w:pStyle w:val="BBB88D04B8F64742913F2639A8276C1C"/>
          </w:pPr>
          <w:r>
            <w:t>[Endereço de Correio Eletrónico]</w:t>
          </w:r>
        </w:p>
      </w:docPartBody>
    </w:docPart>
    <w:docPart>
      <w:docPartPr>
        <w:name w:val="9FBEE4ADD6484486B0D3136BACBC5E38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120E47DD-CC38-48C5-8269-B94004C61D14}"/>
      </w:docPartPr>
      <w:docPartBody>
        <w:p w:rsidR="001B197A" w:rsidRDefault="006C737E" w:rsidP="006C737E">
          <w:pPr>
            <w:pStyle w:val="9FBEE4ADD6484486B0D3136BACBC5E38"/>
          </w:pPr>
          <w:r>
            <w:t>[N.º de tel.]</w:t>
          </w:r>
        </w:p>
      </w:docPartBody>
    </w:docPart>
    <w:docPart>
      <w:docPartPr>
        <w:name w:val="6D187EC6A76A452B911C017EA54CA45C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826EFB58-F8BD-4ABB-8638-EA52B73A47EE}"/>
      </w:docPartPr>
      <w:docPartBody>
        <w:p w:rsidR="001B197A" w:rsidRDefault="006C737E" w:rsidP="006C737E">
          <w:pPr>
            <w:pStyle w:val="6D187EC6A76A452B911C017EA54CA45C"/>
          </w:pPr>
          <w:r>
            <w:t>[Endereço de Correio Eletrónico]</w:t>
          </w:r>
        </w:p>
      </w:docPartBody>
    </w:docPart>
    <w:docPart>
      <w:docPartPr>
        <w:name w:val="9CB4C045781A4230BF44FC320D7C18CA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1CB8C1F2-0290-4D62-A25E-8D4C193A9982}"/>
      </w:docPartPr>
      <w:docPartBody>
        <w:p w:rsidR="001B197A" w:rsidRDefault="006C737E" w:rsidP="006C737E">
          <w:pPr>
            <w:pStyle w:val="9CB4C045781A4230BF44FC320D7C18CA"/>
          </w:pPr>
          <w:r>
            <w:t>[N.º de tel.]</w:t>
          </w:r>
        </w:p>
      </w:docPartBody>
    </w:docPart>
    <w:docPart>
      <w:docPartPr>
        <w:name w:val="8F55525110A8472BBB73357F64155F2C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93186B55-E8F0-4919-BDB4-54CFC5F4F95D}"/>
      </w:docPartPr>
      <w:docPartBody>
        <w:p w:rsidR="001B197A" w:rsidRDefault="006C737E" w:rsidP="006C737E">
          <w:pPr>
            <w:pStyle w:val="8F55525110A8472BBB73357F64155F2C"/>
          </w:pPr>
          <w:r>
            <w:t>[Endereço de Correio Eletrónico]</w:t>
          </w:r>
        </w:p>
      </w:docPartBody>
    </w:docPart>
    <w:docPart>
      <w:docPartPr>
        <w:name w:val="F8E4FD45219F47DFAC1B2F6041B88C5E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A75D31FD-EC19-4B87-BC9C-454B23BD9558}"/>
      </w:docPartPr>
      <w:docPartBody>
        <w:p w:rsidR="001B197A" w:rsidRDefault="006C737E" w:rsidP="006C737E">
          <w:pPr>
            <w:pStyle w:val="F8E4FD45219F47DFAC1B2F6041B88C5E"/>
          </w:pPr>
          <w:r>
            <w:t>[N.º de tel.]</w:t>
          </w:r>
        </w:p>
      </w:docPartBody>
    </w:docPart>
    <w:docPart>
      <w:docPartPr>
        <w:name w:val="4A8910E3E4E1443D8B24AE807CB51449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DFF02DD6-4462-44D5-B43F-D704FADDCA73}"/>
      </w:docPartPr>
      <w:docPartBody>
        <w:p w:rsidR="001B197A" w:rsidRDefault="006C737E" w:rsidP="006C737E">
          <w:pPr>
            <w:pStyle w:val="4A8910E3E4E1443D8B24AE807CB51449"/>
          </w:pPr>
          <w:r>
            <w:t>[Endereço de Correio Eletrónico]</w:t>
          </w:r>
        </w:p>
      </w:docPartBody>
    </w:docPart>
    <w:docPart>
      <w:docPartPr>
        <w:name w:val="DF366C837C894209972BC4BE0786F4EA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137F70CE-A94B-426B-98CA-C7E5CF55F1DD}"/>
      </w:docPartPr>
      <w:docPartBody>
        <w:p w:rsidR="001B197A" w:rsidRDefault="006C737E" w:rsidP="006C737E">
          <w:pPr>
            <w:pStyle w:val="DF366C837C894209972BC4BE0786F4EA"/>
          </w:pPr>
          <w:r>
            <w:t>[N.º de tel.]</w:t>
          </w:r>
        </w:p>
      </w:docPartBody>
    </w:docPart>
    <w:docPart>
      <w:docPartPr>
        <w:name w:val="A79ECEB85ED64FE299C9D2E2198FCAB3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421946C4-5310-496C-ADA8-2C9DAD818A7D}"/>
      </w:docPartPr>
      <w:docPartBody>
        <w:p w:rsidR="001B197A" w:rsidRDefault="006C737E" w:rsidP="006C737E">
          <w:pPr>
            <w:pStyle w:val="A79ECEB85ED64FE299C9D2E2198FCAB3"/>
          </w:pPr>
          <w:r>
            <w:t>[Endereço de Correio Eletrónico]</w:t>
          </w:r>
        </w:p>
      </w:docPartBody>
    </w:docPart>
    <w:docPart>
      <w:docPartPr>
        <w:name w:val="C146DE9807AA417DB57DBB278DC55984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0D2A715C-429A-42C8-81BA-55A3B0BC003A}"/>
      </w:docPartPr>
      <w:docPartBody>
        <w:p w:rsidR="001B197A" w:rsidRDefault="006C737E" w:rsidP="006C737E">
          <w:pPr>
            <w:pStyle w:val="C146DE9807AA417DB57DBB278DC55984"/>
          </w:pPr>
          <w:r>
            <w:t>[N.º de tel.]</w:t>
          </w:r>
        </w:p>
      </w:docPartBody>
    </w:docPart>
    <w:docPart>
      <w:docPartPr>
        <w:name w:val="CA79CFF2E519485497DAD426EA4BDB57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F012900E-B61E-4D26-9093-C68F6FDF3516}"/>
      </w:docPartPr>
      <w:docPartBody>
        <w:p w:rsidR="001B197A" w:rsidRDefault="006C737E" w:rsidP="006C737E">
          <w:pPr>
            <w:pStyle w:val="CA79CFF2E519485497DAD426EA4BDB57"/>
          </w:pPr>
          <w:r>
            <w:t>[Endereço de Correio Eletrónico]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60E6EB78"/>
    <w:lvl w:ilvl="0">
      <w:start w:val="1"/>
      <w:numFmt w:val="bullet"/>
      <w:lvlText w:val="•"/>
      <w:lvlJc w:val="left"/>
      <w:pPr>
        <w:ind w:left="576" w:hanging="288"/>
      </w:pPr>
      <w:rPr>
        <w:rFonts w:ascii="Cambria" w:hAnsi="Cambria" w:hint="default"/>
        <w:color w:val="156082" w:themeColor="accent1"/>
      </w:rPr>
    </w:lvl>
  </w:abstractNum>
  <w:num w:numId="1" w16cid:durableId="295571656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4E24"/>
    <w:rsid w:val="000B5F62"/>
    <w:rsid w:val="001B197A"/>
    <w:rsid w:val="003122E3"/>
    <w:rsid w:val="003D6162"/>
    <w:rsid w:val="004970CC"/>
    <w:rsid w:val="004C3FB0"/>
    <w:rsid w:val="005055C3"/>
    <w:rsid w:val="00531810"/>
    <w:rsid w:val="005D5C8A"/>
    <w:rsid w:val="006C737E"/>
    <w:rsid w:val="00753CBF"/>
    <w:rsid w:val="00796290"/>
    <w:rsid w:val="00864E24"/>
    <w:rsid w:val="008B3EE8"/>
    <w:rsid w:val="009F7040"/>
    <w:rsid w:val="00A503E0"/>
    <w:rsid w:val="00AC7506"/>
    <w:rsid w:val="00B45C36"/>
    <w:rsid w:val="00B6630F"/>
    <w:rsid w:val="00C2196C"/>
    <w:rsid w:val="00D318CC"/>
    <w:rsid w:val="00DB5157"/>
    <w:rsid w:val="00E5636D"/>
    <w:rsid w:val="00E96BD2"/>
    <w:rsid w:val="00FF3D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pt-PT" w:eastAsia="pt-PT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09F568772FCA49B6AA082A942FC3192E">
    <w:name w:val="09F568772FCA49B6AA082A942FC3192E"/>
  </w:style>
  <w:style w:type="character" w:customStyle="1" w:styleId="Forte1">
    <w:name w:val="Forte1"/>
    <w:basedOn w:val="Policepardfaut"/>
    <w:uiPriority w:val="10"/>
    <w:qFormat/>
    <w:rsid w:val="008B3EE8"/>
    <w:rPr>
      <w:b/>
      <w:bCs/>
    </w:rPr>
  </w:style>
  <w:style w:type="paragraph" w:customStyle="1" w:styleId="6D2C62E5DFDE40C892467688F03B4791">
    <w:name w:val="6D2C62E5DFDE40C892467688F03B4791"/>
  </w:style>
  <w:style w:type="paragraph" w:customStyle="1" w:styleId="39E47805BC334FEC863164E36CCCCF4E">
    <w:name w:val="39E47805BC334FEC863164E36CCCCF4E"/>
  </w:style>
  <w:style w:type="paragraph" w:customStyle="1" w:styleId="91A1F4E97B514CE18606A2EB3266B306">
    <w:name w:val="91A1F4E97B514CE18606A2EB3266B306"/>
  </w:style>
  <w:style w:type="paragraph" w:customStyle="1" w:styleId="570E5C84D9714642A1D58EE12822FB26">
    <w:name w:val="570E5C84D9714642A1D58EE12822FB26"/>
  </w:style>
  <w:style w:type="paragraph" w:customStyle="1" w:styleId="3B3B6E3FE9B24A07955480D28A044674">
    <w:name w:val="3B3B6E3FE9B24A07955480D28A044674"/>
  </w:style>
  <w:style w:type="paragraph" w:customStyle="1" w:styleId="33DAF4FC0E6D4BCFB60920275A95F239">
    <w:name w:val="33DAF4FC0E6D4BCFB60920275A95F239"/>
    <w:rsid w:val="00531810"/>
  </w:style>
  <w:style w:type="paragraph" w:customStyle="1" w:styleId="393CC79D1DDC439391546AD149D48352">
    <w:name w:val="393CC79D1DDC439391546AD149D48352"/>
    <w:rsid w:val="00531810"/>
  </w:style>
  <w:style w:type="paragraph" w:customStyle="1" w:styleId="9903DAC203C44777A47841397D8A92F4">
    <w:name w:val="9903DAC203C44777A47841397D8A92F4"/>
    <w:rsid w:val="00531810"/>
  </w:style>
  <w:style w:type="paragraph" w:customStyle="1" w:styleId="F9997E7F9E8D405B967B4DBD1ED2F0FD">
    <w:name w:val="F9997E7F9E8D405B967B4DBD1ED2F0FD"/>
    <w:rsid w:val="006C737E"/>
  </w:style>
  <w:style w:type="paragraph" w:customStyle="1" w:styleId="903FD09DA48E4F3E840888C090F2AB49">
    <w:name w:val="903FD09DA48E4F3E840888C090F2AB49"/>
    <w:rsid w:val="006C737E"/>
  </w:style>
  <w:style w:type="paragraph" w:customStyle="1" w:styleId="4F63948350934DB787103ABDBE797416">
    <w:name w:val="4F63948350934DB787103ABDBE797416"/>
    <w:rsid w:val="006C737E"/>
  </w:style>
  <w:style w:type="paragraph" w:customStyle="1" w:styleId="8F5E612E48174484A1050B32B41743C0">
    <w:name w:val="8F5E612E48174484A1050B32B41743C0"/>
    <w:rsid w:val="006C737E"/>
  </w:style>
  <w:style w:type="paragraph" w:customStyle="1" w:styleId="AC4A6DE4BEAD47D38AD9CC8E7D87FCFC">
    <w:name w:val="AC4A6DE4BEAD47D38AD9CC8E7D87FCFC"/>
    <w:rsid w:val="006C737E"/>
  </w:style>
  <w:style w:type="paragraph" w:customStyle="1" w:styleId="6679CC018B8248A2A1AEC1B174E9FE9A">
    <w:name w:val="6679CC018B8248A2A1AEC1B174E9FE9A"/>
    <w:rsid w:val="006C737E"/>
  </w:style>
  <w:style w:type="paragraph" w:customStyle="1" w:styleId="50EB70C25584488D9244A5265EE31D35">
    <w:name w:val="50EB70C25584488D9244A5265EE31D35"/>
    <w:rsid w:val="006C737E"/>
  </w:style>
  <w:style w:type="paragraph" w:customStyle="1" w:styleId="07232590C2B04C83B99FF13FB9224540">
    <w:name w:val="07232590C2B04C83B99FF13FB9224540"/>
    <w:rsid w:val="006C737E"/>
  </w:style>
  <w:style w:type="paragraph" w:customStyle="1" w:styleId="291FE8EB490C4B8CA163872174AE7381">
    <w:name w:val="291FE8EB490C4B8CA163872174AE7381"/>
    <w:rsid w:val="006C737E"/>
  </w:style>
  <w:style w:type="paragraph" w:customStyle="1" w:styleId="A7917A1C07D344B48402350956B11C78">
    <w:name w:val="A7917A1C07D344B48402350956B11C78"/>
    <w:rsid w:val="006C737E"/>
  </w:style>
  <w:style w:type="paragraph" w:customStyle="1" w:styleId="CD681A7CF90D4A748779FA39D7A918AF">
    <w:name w:val="CD681A7CF90D4A748779FA39D7A918AF"/>
    <w:rsid w:val="006C737E"/>
  </w:style>
  <w:style w:type="paragraph" w:customStyle="1" w:styleId="661767F324D64637B3A7DD6E19DD730A">
    <w:name w:val="661767F324D64637B3A7DD6E19DD730A"/>
    <w:rsid w:val="006C737E"/>
  </w:style>
  <w:style w:type="paragraph" w:customStyle="1" w:styleId="D63CC28D08394EAD9F2BAA789EDD5925">
    <w:name w:val="D63CC28D08394EAD9F2BAA789EDD5925"/>
    <w:rsid w:val="006C737E"/>
  </w:style>
  <w:style w:type="paragraph" w:customStyle="1" w:styleId="BBB88D04B8F64742913F2639A8276C1C">
    <w:name w:val="BBB88D04B8F64742913F2639A8276C1C"/>
    <w:rsid w:val="006C737E"/>
  </w:style>
  <w:style w:type="paragraph" w:customStyle="1" w:styleId="9FBEE4ADD6484486B0D3136BACBC5E38">
    <w:name w:val="9FBEE4ADD6484486B0D3136BACBC5E38"/>
    <w:rsid w:val="006C737E"/>
  </w:style>
  <w:style w:type="paragraph" w:customStyle="1" w:styleId="6D187EC6A76A452B911C017EA54CA45C">
    <w:name w:val="6D187EC6A76A452B911C017EA54CA45C"/>
    <w:rsid w:val="006C737E"/>
  </w:style>
  <w:style w:type="paragraph" w:customStyle="1" w:styleId="9CB4C045781A4230BF44FC320D7C18CA">
    <w:name w:val="9CB4C045781A4230BF44FC320D7C18CA"/>
    <w:rsid w:val="006C737E"/>
  </w:style>
  <w:style w:type="paragraph" w:customStyle="1" w:styleId="8F55525110A8472BBB73357F64155F2C">
    <w:name w:val="8F55525110A8472BBB73357F64155F2C"/>
    <w:rsid w:val="006C737E"/>
  </w:style>
  <w:style w:type="paragraph" w:customStyle="1" w:styleId="F8E4FD45219F47DFAC1B2F6041B88C5E">
    <w:name w:val="F8E4FD45219F47DFAC1B2F6041B88C5E"/>
    <w:rsid w:val="006C737E"/>
  </w:style>
  <w:style w:type="paragraph" w:customStyle="1" w:styleId="4A8910E3E4E1443D8B24AE807CB51449">
    <w:name w:val="4A8910E3E4E1443D8B24AE807CB51449"/>
    <w:rsid w:val="006C737E"/>
  </w:style>
  <w:style w:type="paragraph" w:customStyle="1" w:styleId="DF366C837C894209972BC4BE0786F4EA">
    <w:name w:val="DF366C837C894209972BC4BE0786F4EA"/>
    <w:rsid w:val="006C737E"/>
  </w:style>
  <w:style w:type="paragraph" w:customStyle="1" w:styleId="A79ECEB85ED64FE299C9D2E2198FCAB3">
    <w:name w:val="A79ECEB85ED64FE299C9D2E2198FCAB3"/>
    <w:rsid w:val="006C737E"/>
  </w:style>
  <w:style w:type="paragraph" w:customStyle="1" w:styleId="C146DE9807AA417DB57DBB278DC55984">
    <w:name w:val="C146DE9807AA417DB57DBB278DC55984"/>
    <w:rsid w:val="006C737E"/>
  </w:style>
  <w:style w:type="paragraph" w:customStyle="1" w:styleId="CA79CFF2E519485497DAD426EA4BDB57">
    <w:name w:val="CA79CFF2E519485497DAD426EA4BDB57"/>
    <w:rsid w:val="006C737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Business Set_Red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EF4623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>
        <a:noFill/>
        <a:ln w="6350">
          <a:noFill/>
        </a:ln>
        <a:effectLst/>
      </a:spPr>
      <a:bodyPr rot="0" spcFirstLastPara="0" vertOverflow="overflow" horzOverflow="overflow" vert="horz" wrap="square" lIns="0" tIns="0" rIns="0" bIns="0" numCol="1" spcCol="0" rtlCol="0" fromWordArt="0" anchor="b" anchorCtr="0" forceAA="0" compatLnSpc="1">
        <a:prstTxWarp prst="textNoShape">
          <a:avLst/>
        </a:prstTxWarp>
        <a:sp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>2023</PublishDate>
  <Abstract>“As Associações que se criam para o repouso não podem jamais ser progresso ou movimento” Jean Retz</Abstract>
  <CompanyAddress>Av, Tenente Dias
5070-533</CompanyAddress>
  <CompanyPhone>962271414</CompanyPhone>
  <CompanyFax>---</CompanyFax>
  <CompanyEmail>Acd,cha.2023@gmail.com</CompanyEmail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5EB5FCBB1E5ECD4D83FA6E62BA4F98FF04003B76559807ED7042AFCC9CD6E0E16B7A" ma:contentTypeVersion="56" ma:contentTypeDescription="Create a new document." ma:contentTypeScope="" ma:versionID="1bb8166288bc6583df760821a8465e9a">
  <xsd:schema xmlns:xsd="http://www.w3.org/2001/XMLSchema" xmlns:xs="http://www.w3.org/2001/XMLSchema" xmlns:p="http://schemas.microsoft.com/office/2006/metadata/properties" xmlns:ns2="8289c1ac-6532-4c62-99f0-6d047703163c" targetNamespace="http://schemas.microsoft.com/office/2006/metadata/properties" ma:root="true" ma:fieldsID="72dad6d391a7c203314e0cd163637bed" ns2:_="">
    <xsd:import namespace="8289c1ac-6532-4c62-99f0-6d047703163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289c1ac-6532-4c62-99f0-6d047703163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0:00:00Z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BlockPublish" ma:index="12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3" nillable="true" ma:displayName="Bug Number" ma:default="" ma:internalName="BugNumber" ma:readOnly="false">
      <xsd:simpleType>
        <xsd:restriction base="dms:Text"/>
      </xsd:simpleType>
    </xsd:element>
    <xsd:element name="CampaignTagsTaxHTField0" ma:index="15" nillable="true" ma:taxonomy="true" ma:internalName="CampaignTagsTaxHTField0" ma:taxonomyFieldName="CampaignTags" ma:displayName="Campaigns" ma:readOnly="false" ma:default="" ma:fieldId="{bdf52740-a1d7-4610-92ff-f21b5e9dc0f6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6" nillable="true" ma:displayName="Client Viewer" ma:default="" ma:internalName="TPClientViewer">
      <xsd:simpleType>
        <xsd:restriction base="dms:Text"/>
      </xsd:simpleType>
    </xsd:element>
    <xsd:element name="ClipArtFilename" ma:index="17" nillable="true" ma:displayName="Clip Art Name" ma:default="" ma:internalName="ClipArtFilename" ma:readOnly="false">
      <xsd:simpleType>
        <xsd:restriction base="dms:Text"/>
      </xsd:simpleType>
    </xsd:element>
    <xsd:element name="TPCommandLine" ma:index="18" nillable="true" ma:displayName="Command Line" ma:default="" ma:internalName="TPCommandLine">
      <xsd:simpleType>
        <xsd:restriction base="dms:Text"/>
      </xsd:simpleType>
    </xsd:element>
    <xsd:element name="TPComponent" ma:index="19" nillable="true" ma:displayName="Component" ma:default="" ma:internalName="TPComponent">
      <xsd:simpleType>
        <xsd:restriction base="dms:Text"/>
      </xsd:simpleType>
    </xsd:element>
    <xsd:element name="ContentItem" ma:index="20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2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5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6" nillable="true" ma:displayName="CSX Submission Market" ma:default="" ma:list="{96D3B97A-7091-4962-A628-1341EA054D1C}" ma:internalName="CSXSubmissionMarket" ma:readOnly="false" ma:showField="MarketName" ma:web="8289c1ac-6532-4c62-99f0-6d047703163c">
      <xsd:simpleType>
        <xsd:restriction base="dms:Lookup"/>
      </xsd:simpleType>
    </xsd:element>
    <xsd:element name="CSXUpdate" ma:index="27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8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29" nillable="true" ma:displayName="Deleted?" ma:default="" ma:internalName="IsDeleted" ma:readOnly="false">
      <xsd:simpleType>
        <xsd:restriction base="dms:Boolean"/>
      </xsd:simpleType>
    </xsd:element>
    <xsd:element name="APDescription" ma:index="30" nillable="true" ma:displayName="Description" ma:default="" ma:internalName="APDescription" ma:readOnly="false">
      <xsd:simpleType>
        <xsd:restriction base="dms:Note"/>
      </xsd:simpleType>
    </xsd:element>
    <xsd:element name="DirectSourceMarket" ma:index="31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2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3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4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5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6" nillable="true" ma:displayName="Editorial Tags" ma:default="" ma:internalName="EditorialTags">
      <xsd:simpleType>
        <xsd:restriction base="dms:Unknown"/>
      </xsd:simpleType>
    </xsd:element>
    <xsd:element name="TPExecutable" ma:index="37" nillable="true" ma:displayName="Executable" ma:default="" ma:internalName="TPExecutable">
      <xsd:simpleType>
        <xsd:restriction base="dms:Text"/>
      </xsd:simpleType>
    </xsd:element>
    <xsd:element name="FeatureTagsTaxHTField0" ma:index="39" nillable="true" ma:taxonomy="true" ma:internalName="FeatureTagsTaxHTField0" ma:taxonomyFieldName="FeatureTags" ma:displayName="Features" ma:readOnly="false" ma:default="" ma:fieldId="{b1724e4d-c2fd-4cce-a4dc-25a6fb8b18d0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0" nillable="true" ma:displayName="Friendly Name" ma:default="" ma:internalName="TPFriendlyName">
      <xsd:simpleType>
        <xsd:restriction base="dms:Text"/>
      </xsd:simpleType>
    </xsd:element>
    <xsd:element name="FriendlyTitle" ma:index="41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2" nillable="true" ma:displayName="Generate Images?" ma:default="true" ma:internalName="PrimaryImageGen">
      <xsd:simpleType>
        <xsd:restriction base="dms:Boolean"/>
      </xsd:simpleType>
    </xsd:element>
    <xsd:element name="HandoffToMSDN" ma:index="43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4" nillable="true" ma:displayName="InProjectListLookup" ma:list="{A3699821-3E8B-4D34-8D50-9149D36CA131}" ma:internalName="InProjectListLookup" ma:readOnly="true" ma:showField="InProjectList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5" nillable="true" ma:displayName="Install Location" ma:default="" ma:internalName="TPInstallLocation">
      <xsd:simpleType>
        <xsd:restriction base="dms:Text"/>
      </xsd:simpleType>
    </xsd:element>
    <xsd:element name="InternalTagsTaxHTField0" ma:index="47" nillable="true" ma:taxonomy="true" ma:internalName="InternalTagsTaxHTField0" ma:taxonomyFieldName="InternalTags" ma:displayName="Internal Tags" ma:readOnly="false" ma:default="" ma:fieldId="{cedb78af-5ed4-499f-9639-632dc4fda4cc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8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49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0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1" nillable="true" ma:displayName="Last Complete Version Lookup" ma:default="" ma:list="{A3699821-3E8B-4D34-8D50-9149D36CA131}" ma:internalName="LastCompleteVersionLookup" ma:readOnly="true" ma:showField="LastCompleteVersion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2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3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4" nillable="true" ma:displayName="Last Preview Attempt Error" ma:default="" ma:list="{A3699821-3E8B-4D34-8D50-9149D36CA131}" ma:internalName="LastPreviewErrorLookup" ma:readOnly="true" ma:showField="LastPreviewError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5" nillable="true" ma:displayName="Last Preview Attempt Result" ma:default="" ma:list="{A3699821-3E8B-4D34-8D50-9149D36CA131}" ma:internalName="LastPreviewResultLookup" ma:readOnly="true" ma:showField="LastPreviewResult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6" nillable="true" ma:displayName="Last Preview Attempted On" ma:default="" ma:list="{A3699821-3E8B-4D34-8D50-9149D36CA131}" ma:internalName="LastPreviewAttemptDateLookup" ma:readOnly="true" ma:showField="LastPreviewAttemptDate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7" nillable="true" ma:displayName="Last Previewed By" ma:default="" ma:list="{A3699821-3E8B-4D34-8D50-9149D36CA131}" ma:internalName="LastPreviewedByLookup" ma:readOnly="true" ma:showField="LastPreviewedBy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8" nillable="true" ma:displayName="Last Previewed Date" ma:default="" ma:list="{A3699821-3E8B-4D34-8D50-9149D36CA131}" ma:internalName="LastPreviewTimeLookup" ma:readOnly="true" ma:showField="LastPreviewTime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59" nillable="true" ma:displayName="Last Previewed Version" ma:default="" ma:list="{A3699821-3E8B-4D34-8D50-9149D36CA131}" ma:internalName="LastPreviewVersionLookup" ma:readOnly="true" ma:showField="LastPreviewVersion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0" nillable="true" ma:displayName="Last Publish Attempt Error" ma:default="" ma:list="{A3699821-3E8B-4D34-8D50-9149D36CA131}" ma:internalName="LastPublishErrorLookup" ma:readOnly="true" ma:showField="LastPublishError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1" nillable="true" ma:displayName="Last Publish Attempt Result" ma:default="" ma:list="{A3699821-3E8B-4D34-8D50-9149D36CA131}" ma:internalName="LastPublishResultLookup" ma:readOnly="true" ma:showField="LastPublishResult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2" nillable="true" ma:displayName="Last Publish Attempted On" ma:default="" ma:list="{A3699821-3E8B-4D34-8D50-9149D36CA131}" ma:internalName="LastPublishAttemptDateLookup" ma:readOnly="true" ma:showField="LastPublishAttemptDate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3" nillable="true" ma:displayName="Last Published By" ma:default="" ma:list="{A3699821-3E8B-4D34-8D50-9149D36CA131}" ma:internalName="LastPublishedByLookup" ma:readOnly="true" ma:showField="LastPublishedBy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4" nillable="true" ma:displayName="Last Published Date" ma:default="" ma:list="{A3699821-3E8B-4D34-8D50-9149D36CA131}" ma:internalName="LastPublishTimeLookup" ma:readOnly="true" ma:showField="LastPublishTime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5" nillable="true" ma:displayName="Last Published Version" ma:default="" ma:list="{A3699821-3E8B-4D34-8D50-9149D36CA131}" ma:internalName="LastPublishVersionLookup" ma:readOnly="true" ma:showField="LastPublishVersion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6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7" nillable="true" ma:displayName="Legacy Data" ma:default="" ma:internalName="LegacyData" ma:readOnly="false">
      <xsd:simpleType>
        <xsd:restriction base="dms:Note"/>
      </xsd:simpleType>
    </xsd:element>
    <xsd:element name="TPLaunchHelpLink" ma:index="68" nillable="true" ma:displayName="Link to Launch Help Topic" ma:default="" ma:internalName="TPLaunchHelpLink">
      <xsd:simpleType>
        <xsd:restriction base="dms:Text"/>
      </xsd:simpleType>
    </xsd:element>
    <xsd:element name="LocComments" ma:index="69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0" nillable="true" ma:displayName="Loc Last Loc Attempt Version" ma:default="" ma:list="{D2B51FE6-7DF0-4C74-A55C-454F0900EEA3}" ma:internalName="LocLastLocAttemptVersionLookup" ma:readOnly="false" ma:showField="LastLocAttemptVersion" ma:web="8289c1ac-6532-4c62-99f0-6d047703163c">
      <xsd:simpleType>
        <xsd:restriction base="dms:Lookup"/>
      </xsd:simpleType>
    </xsd:element>
    <xsd:element name="LocLastLocAttemptVersionTypeLookup" ma:index="71" nillable="true" ma:displayName="Loc Last Loc Attempt Version Type" ma:default="" ma:list="{D2B51FE6-7DF0-4C74-A55C-454F0900EEA3}" ma:internalName="LocLastLocAttemptVersionTypeLookup" ma:readOnly="true" ma:showField="LastLocAttemptVersionType" ma:web="8289c1ac-6532-4c62-99f0-6d047703163c">
      <xsd:simpleType>
        <xsd:restriction base="dms:Lookup"/>
      </xsd:simpleType>
    </xsd:element>
    <xsd:element name="LocManualTestRequired" ma:index="72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3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4" nillable="true" ma:displayName="Loc New Published Version Lookup" ma:default="" ma:list="{D2B51FE6-7DF0-4C74-A55C-454F0900EEA3}" ma:internalName="LocNewPublishedVersionLookup" ma:readOnly="true" ma:showField="NewPublishedVersion" ma:web="8289c1ac-6532-4c62-99f0-6d047703163c">
      <xsd:simpleType>
        <xsd:restriction base="dms:Lookup"/>
      </xsd:simpleType>
    </xsd:element>
    <xsd:element name="LocOverallHandbackStatusLookup" ma:index="75" nillable="true" ma:displayName="Loc Overall Handback Status" ma:default="" ma:list="{D2B51FE6-7DF0-4C74-A55C-454F0900EEA3}" ma:internalName="LocOverallHandbackStatusLookup" ma:readOnly="true" ma:showField="OverallHandbackStatus" ma:web="8289c1ac-6532-4c62-99f0-6d047703163c">
      <xsd:simpleType>
        <xsd:restriction base="dms:Lookup"/>
      </xsd:simpleType>
    </xsd:element>
    <xsd:element name="LocOverallLocStatusLookup" ma:index="76" nillable="true" ma:displayName="Loc Overall Localize Status" ma:default="" ma:list="{D2B51FE6-7DF0-4C74-A55C-454F0900EEA3}" ma:internalName="LocOverallLocStatusLookup" ma:readOnly="true" ma:showField="OverallLocStatus" ma:web="8289c1ac-6532-4c62-99f0-6d047703163c">
      <xsd:simpleType>
        <xsd:restriction base="dms:Lookup"/>
      </xsd:simpleType>
    </xsd:element>
    <xsd:element name="LocOverallPreviewStatusLookup" ma:index="77" nillable="true" ma:displayName="Loc Overall Preview Status" ma:default="" ma:list="{D2B51FE6-7DF0-4C74-A55C-454F0900EEA3}" ma:internalName="LocOverallPreviewStatusLookup" ma:readOnly="true" ma:showField="OverallPreviewStatus" ma:web="8289c1ac-6532-4c62-99f0-6d047703163c">
      <xsd:simpleType>
        <xsd:restriction base="dms:Lookup"/>
      </xsd:simpleType>
    </xsd:element>
    <xsd:element name="LocOverallPublishStatusLookup" ma:index="78" nillable="true" ma:displayName="Loc Overall Publish Status" ma:default="" ma:list="{D2B51FE6-7DF0-4C74-A55C-454F0900EEA3}" ma:internalName="LocOverallPublishStatusLookup" ma:readOnly="true" ma:showField="OverallPublishStatus" ma:web="8289c1ac-6532-4c62-99f0-6d047703163c">
      <xsd:simpleType>
        <xsd:restriction base="dms:Lookup"/>
      </xsd:simpleType>
    </xsd:element>
    <xsd:element name="IntlLocPriority" ma:index="79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0" nillable="true" ma:displayName="Loc Processed For Handoffs" ma:default="" ma:list="{D2B51FE6-7DF0-4C74-A55C-454F0900EEA3}" ma:internalName="LocProcessedForHandoffsLookup" ma:readOnly="true" ma:showField="ProcessedForHandoffs" ma:web="8289c1ac-6532-4c62-99f0-6d047703163c">
      <xsd:simpleType>
        <xsd:restriction base="dms:Lookup"/>
      </xsd:simpleType>
    </xsd:element>
    <xsd:element name="LocProcessedForMarketsLookup" ma:index="81" nillable="true" ma:displayName="Loc Processed For Markets" ma:default="" ma:list="{D2B51FE6-7DF0-4C74-A55C-454F0900EEA3}" ma:internalName="LocProcessedForMarketsLookup" ma:readOnly="true" ma:showField="ProcessedForMarkets" ma:web="8289c1ac-6532-4c62-99f0-6d047703163c">
      <xsd:simpleType>
        <xsd:restriction base="dms:Lookup"/>
      </xsd:simpleType>
    </xsd:element>
    <xsd:element name="LocPublishedDependentAssetsLookup" ma:index="82" nillable="true" ma:displayName="Loc Published Dependent Assets" ma:default="" ma:list="{D2B51FE6-7DF0-4C74-A55C-454F0900EEA3}" ma:internalName="LocPublishedDependentAssetsLookup" ma:readOnly="true" ma:showField="PublishedDependentAssets" ma:web="8289c1ac-6532-4c62-99f0-6d047703163c">
      <xsd:simpleType>
        <xsd:restriction base="dms:Lookup"/>
      </xsd:simpleType>
    </xsd:element>
    <xsd:element name="LocPublishedLinkedAssetsLookup" ma:index="83" nillable="true" ma:displayName="Loc Published Linked Assets" ma:default="" ma:list="{D2B51FE6-7DF0-4C74-A55C-454F0900EEA3}" ma:internalName="LocPublishedLinkedAssetsLookup" ma:readOnly="true" ma:showField="PublishedLinkedAssets" ma:web="8289c1ac-6532-4c62-99f0-6d047703163c">
      <xsd:simpleType>
        <xsd:restriction base="dms:Lookup"/>
      </xsd:simpleType>
    </xsd:element>
    <xsd:element name="LocRecommendedHandoff" ma:index="84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6" nillable="true" ma:taxonomy="true" ma:internalName="LocalizationTagsTaxHTField0" ma:taxonomyFieldName="LocalizationTags" ma:displayName="Localization Tags" ma:readOnly="false" ma:default="" ma:fieldId="{bfba7468-1461-4c33-b276-c6b0f11e56ac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7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8" nillable="true" ma:displayName="Manager" ma:hidden="true" ma:internalName="Manager" ma:readOnly="false">
      <xsd:simpleType>
        <xsd:restriction base="dms:Text"/>
      </xsd:simpleType>
    </xsd:element>
    <xsd:element name="Markets" ma:index="89" nillable="true" ma:displayName="Markets" ma:default="" ma:description="Leave blank to show in all markets" ma:list="{96D3B97A-7091-4962-A628-1341EA054D1C}" ma:internalName="Markets" ma:readOnly="false" ma:showField="MarketName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0" nillable="true" ma:displayName="Milestone" ma:default="" ma:internalName="Milestone" ma:readOnly="false">
      <xsd:simpleType>
        <xsd:restriction base="dms:Unknown"/>
      </xsd:simpleType>
    </xsd:element>
    <xsd:element name="TPNamespace" ma:index="93" nillable="true" ma:displayName="Namespace" ma:default="" ma:internalName="TPNamespace">
      <xsd:simpleType>
        <xsd:restriction base="dms:Text"/>
      </xsd:simpleType>
    </xsd:element>
    <xsd:element name="NumericId" ma:index="94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5" nillable="true" ma:displayName="NumOfRatings" ma:default="" ma:list="{A3699821-3E8B-4D34-8D50-9149D36CA131}" ma:internalName="NumOfRatingsLookup" ma:readOnly="true" ma:showField="NumOfRatings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6" nillable="true" ma:displayName="OOCacheId" ma:internalName="OOCacheId" ma:readOnly="false">
      <xsd:simpleType>
        <xsd:restriction base="dms:Text"/>
      </xsd:simpleType>
    </xsd:element>
    <xsd:element name="OpenTemplate" ma:index="97" nillable="true" ma:displayName="Open Template" ma:default="true" ma:internalName="OpenTemplate">
      <xsd:simpleType>
        <xsd:restriction base="dms:Boolean"/>
      </xsd:simpleType>
    </xsd:element>
    <xsd:element name="OriginAsset" ma:index="98" nillable="true" ma:displayName="Origin Asset" ma:default="" ma:internalName="OriginAsset" ma:readOnly="false">
      <xsd:simpleType>
        <xsd:restriction base="dms:Text"/>
      </xsd:simpleType>
    </xsd:element>
    <xsd:element name="OriginalRelease" ma:index="99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0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1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2" nillable="true" ma:displayName="Parent Asset Id" ma:default="" ma:internalName="ParentAssetId" ma:readOnly="false">
      <xsd:simpleType>
        <xsd:restriction base="dms:Text"/>
      </xsd:simpleType>
    </xsd:element>
    <xsd:element name="PlannedPubDate" ma:index="103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4" nillable="true" ma:displayName="Policheck Words" ma:default="" ma:internalName="PolicheckWords" ma:readOnly="false">
      <xsd:simpleType>
        <xsd:restriction base="dms:Text"/>
      </xsd:simpleType>
    </xsd:element>
    <xsd:element name="BusinessGroup" ma:index="105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6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7" nillable="true" ma:displayName="Provider" ma:default="" ma:internalName="Provider" ma:readOnly="false">
      <xsd:simpleType>
        <xsd:restriction base="dms:Unknown"/>
      </xsd:simpleType>
    </xsd:element>
    <xsd:element name="Providers" ma:index="108" nillable="true" ma:displayName="Providers" ma:default="" ma:internalName="Providers">
      <xsd:simpleType>
        <xsd:restriction base="dms:Unknown"/>
      </xsd:simpleType>
    </xsd:element>
    <xsd:element name="PublishStatusLookup" ma:index="109" nillable="true" ma:displayName="Publish Status" ma:default="" ma:list="{A3699821-3E8B-4D34-8D50-9149D36CA131}" ma:internalName="PublishStatusLookup" ma:readOnly="false" ma:showField="PublishStatus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0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1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2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4" nillable="true" ma:taxonomy="true" ma:internalName="ScenarioTagsTaxHTField0" ma:taxonomyFieldName="ScenarioTags" ma:displayName="Scenarios" ma:readOnly="false" ma:default="" ma:fieldId="{7d04b479-8c6f-495c-aa6e-33bcaa9037bb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6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7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8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19" nillable="true" ma:displayName="Submitter ID" ma:default="" ma:internalName="SubmitterId" ma:readOnly="false">
      <xsd:simpleType>
        <xsd:restriction base="dms:Text"/>
      </xsd:simpleType>
    </xsd:element>
    <xsd:element name="TaxCatchAll" ma:index="120" nillable="true" ma:displayName="Taxonomy Catch All Column" ma:hidden="true" ma:list="{2877ee78-c716-4f0a-ba73-cc9f8391e772}" ma:internalName="TaxCatchAll" ma:showField="CatchAllData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1" nillable="true" ma:displayName="Taxonomy Catch All Column1" ma:hidden="true" ma:list="{2877ee78-c716-4f0a-ba73-cc9f8391e772}" ma:internalName="TaxCatchAllLabel" ma:readOnly="true" ma:showField="CatchAllDataLabel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2" nillable="true" ma:displayName="Template Status" ma:default="" ma:internalName="TemplateStatus">
      <xsd:simpleType>
        <xsd:restriction base="dms:Unknown"/>
      </xsd:simpleType>
    </xsd:element>
    <xsd:element name="TemplateTemplateType" ma:index="123" nillable="true" ma:displayName="Template Type" ma:default="" ma:internalName="TemplateTemplateType">
      <xsd:simpleType>
        <xsd:restriction base="dms:Unknown"/>
      </xsd:simpleType>
    </xsd:element>
    <xsd:element name="ThumbnailAssetId" ma:index="124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5" nillable="true" ma:displayName="Times Cloned" ma:default="" ma:internalName="TimesCloned" ma:readOnly="false">
      <xsd:simpleType>
        <xsd:restriction base="dms:Number"/>
      </xsd:simpleType>
    </xsd:element>
    <xsd:element name="TrustLevel" ma:index="127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8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29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0" nillable="true" ma:displayName="UA Notes" ma:default="" ma:internalName="UANotes" ma:readOnly="false">
      <xsd:simpleType>
        <xsd:restriction base="dms:Note"/>
      </xsd:simpleType>
    </xsd:element>
    <xsd:element name="TPAppVersion" ma:index="131" nillable="true" ma:displayName="Version" ma:default="" ma:internalName="TPAppVersion">
      <xsd:simpleType>
        <xsd:restriction base="dms:Text"/>
      </xsd:simpleType>
    </xsd:element>
    <xsd:element name="VoteCount" ma:index="132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1" ma:displayName="Content Type"/>
        <xsd:element ref="dc:title" minOccurs="0" maxOccurs="1" ma:index="126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irectSourceMarket xmlns="8289c1ac-6532-4c62-99f0-6d047703163c">english</DirectSourceMarket>
    <ThumbnailAssetId xmlns="8289c1ac-6532-4c62-99f0-6d047703163c" xsi:nil="true"/>
    <AssetType xmlns="8289c1ac-6532-4c62-99f0-6d047703163c">TP</AssetType>
    <Milestone xmlns="8289c1ac-6532-4c62-99f0-6d047703163c" xsi:nil="true"/>
    <OriginAsset xmlns="8289c1ac-6532-4c62-99f0-6d047703163c" xsi:nil="true"/>
    <TPComponent xmlns="8289c1ac-6532-4c62-99f0-6d047703163c" xsi:nil="true"/>
    <AssetId xmlns="8289c1ac-6532-4c62-99f0-6d047703163c">TP102835062</AssetId>
    <TPFriendlyName xmlns="8289c1ac-6532-4c62-99f0-6d047703163c" xsi:nil="true"/>
    <SourceTitle xmlns="8289c1ac-6532-4c62-99f0-6d047703163c" xsi:nil="true"/>
    <TPApplication xmlns="8289c1ac-6532-4c62-99f0-6d047703163c" xsi:nil="true"/>
    <TPLaunchHelpLink xmlns="8289c1ac-6532-4c62-99f0-6d047703163c" xsi:nil="true"/>
    <OpenTemplate xmlns="8289c1ac-6532-4c62-99f0-6d047703163c">true</OpenTemplate>
    <CrawlForDependencies xmlns="8289c1ac-6532-4c62-99f0-6d047703163c">false</CrawlForDependencies>
    <ParentAssetId xmlns="8289c1ac-6532-4c62-99f0-6d047703163c" xsi:nil="true"/>
    <TrustLevel xmlns="8289c1ac-6532-4c62-99f0-6d047703163c">1 Microsoft Managed Content</TrustLevel>
    <PublishStatusLookup xmlns="8289c1ac-6532-4c62-99f0-6d047703163c">
      <Value>302416</Value>
      <Value>302417</Value>
    </PublishStatusLookup>
    <LocLastLocAttemptVersionLookup xmlns="8289c1ac-6532-4c62-99f0-6d047703163c">135596</LocLastLocAttemptVersionLookup>
    <TemplateTemplateType xmlns="8289c1ac-6532-4c62-99f0-6d047703163c">Word Document Template</TemplateTemplateType>
    <IsSearchable xmlns="8289c1ac-6532-4c62-99f0-6d047703163c">true</IsSearchable>
    <TPNamespace xmlns="8289c1ac-6532-4c62-99f0-6d047703163c" xsi:nil="true"/>
    <Markets xmlns="8289c1ac-6532-4c62-99f0-6d047703163c"/>
    <OriginalSourceMarket xmlns="8289c1ac-6532-4c62-99f0-6d047703163c">english</OriginalSourceMarket>
    <APDescription xmlns="8289c1ac-6532-4c62-99f0-6d047703163c">Use this annual report template to create a report for your business. It includes simple instuctional text to assist you in building a good report. Matches the Red and Black design set.
</APDescription>
    <TPInstallLocation xmlns="8289c1ac-6532-4c62-99f0-6d047703163c" xsi:nil="true"/>
    <TPAppVersion xmlns="8289c1ac-6532-4c62-99f0-6d047703163c" xsi:nil="true"/>
    <TPCommandLine xmlns="8289c1ac-6532-4c62-99f0-6d047703163c" xsi:nil="true"/>
    <APAuthor xmlns="8289c1ac-6532-4c62-99f0-6d047703163c">
      <UserInfo>
        <DisplayName>System Account</DisplayName>
        <AccountId>1073741823</AccountId>
        <AccountType/>
      </UserInfo>
    </APAuthor>
    <EditorialStatus xmlns="8289c1ac-6532-4c62-99f0-6d047703163c">Complete</EditorialStatus>
    <PublishTargets xmlns="8289c1ac-6532-4c62-99f0-6d047703163c">OfficeOnlineVNext,OfflineBuild</PublishTargets>
    <TPLaunchHelpLinkType xmlns="8289c1ac-6532-4c62-99f0-6d047703163c">Template</TPLaunchHelpLinkType>
    <OriginalRelease xmlns="8289c1ac-6532-4c62-99f0-6d047703163c">15</OriginalRelease>
    <FriendlyTitle xmlns="8289c1ac-6532-4c62-99f0-6d047703163c" xsi:nil="true"/>
    <TPClientViewer xmlns="8289c1ac-6532-4c62-99f0-6d047703163c" xsi:nil="true"/>
    <CSXHash xmlns="8289c1ac-6532-4c62-99f0-6d047703163c" xsi:nil="true"/>
    <IsDeleted xmlns="8289c1ac-6532-4c62-99f0-6d047703163c">false</IsDeleted>
    <ShowIn xmlns="8289c1ac-6532-4c62-99f0-6d047703163c">Show everywhere</ShowIn>
    <UANotes xmlns="8289c1ac-6532-4c62-99f0-6d047703163c" xsi:nil="true"/>
    <TemplateStatus xmlns="8289c1ac-6532-4c62-99f0-6d047703163c">Complete</TemplateStatus>
    <Downloads xmlns="8289c1ac-6532-4c62-99f0-6d047703163c">0</Downloads>
    <TPExecutable xmlns="8289c1ac-6532-4c62-99f0-6d047703163c" xsi:nil="true"/>
    <SubmitterId xmlns="8289c1ac-6532-4c62-99f0-6d047703163c" xsi:nil="true"/>
    <ClipArtFilename xmlns="8289c1ac-6532-4c62-99f0-6d047703163c" xsi:nil="true"/>
    <APEditor xmlns="8289c1ac-6532-4c62-99f0-6d047703163c">
      <UserInfo>
        <DisplayName/>
        <AccountId xsi:nil="true"/>
        <AccountType/>
      </UserInfo>
    </APEditor>
    <CSXSubmissionMarket xmlns="8289c1ac-6532-4c62-99f0-6d047703163c" xsi:nil="true"/>
    <ArtSampleDocs xmlns="8289c1ac-6532-4c62-99f0-6d047703163c" xsi:nil="true"/>
    <UALocComments xmlns="8289c1ac-6532-4c62-99f0-6d047703163c" xsi:nil="true"/>
    <BlockPublish xmlns="8289c1ac-6532-4c62-99f0-6d047703163c">false</BlockPublish>
    <BugNumber xmlns="8289c1ac-6532-4c62-99f0-6d047703163c" xsi:nil="true"/>
    <MarketSpecific xmlns="8289c1ac-6532-4c62-99f0-6d047703163c">false</MarketSpecific>
    <PrimaryImageGen xmlns="8289c1ac-6532-4c62-99f0-6d047703163c">false</PrimaryImageGen>
    <IntlLangReview xmlns="8289c1ac-6532-4c62-99f0-6d047703163c">false</IntlLangReview>
    <MachineTranslated xmlns="8289c1ac-6532-4c62-99f0-6d047703163c">false</MachineTranslated>
    <AssetStart xmlns="8289c1ac-6532-4c62-99f0-6d047703163c">2012-06-13T08:01:00+00:00</AssetStart>
    <LastModifiedDateTime xmlns="8289c1ac-6532-4c62-99f0-6d047703163c" xsi:nil="true"/>
    <LegacyData xmlns="8289c1ac-6532-4c62-99f0-6d047703163c" xsi:nil="true"/>
    <LocComments xmlns="8289c1ac-6532-4c62-99f0-6d047703163c" xsi:nil="true"/>
    <LocManualTestRequired xmlns="8289c1ac-6532-4c62-99f0-6d047703163c">false</LocManualTestRequired>
    <BusinessGroup xmlns="8289c1ac-6532-4c62-99f0-6d047703163c" xsi:nil="true"/>
    <RecommendationsModifier xmlns="8289c1ac-6532-4c62-99f0-6d047703163c" xsi:nil="true"/>
    <CSXUpdate xmlns="8289c1ac-6532-4c62-99f0-6d047703163c">false</CSXUpdate>
    <Provider xmlns="8289c1ac-6532-4c62-99f0-6d047703163c" xsi:nil="true"/>
    <CSXSubmissionDate xmlns="8289c1ac-6532-4c62-99f0-6d047703163c" xsi:nil="true"/>
    <AssetExpire xmlns="8289c1ac-6532-4c62-99f0-6d047703163c">2029-01-01T00:00:00+00:00</AssetExpire>
    <AcquiredFrom xmlns="8289c1ac-6532-4c62-99f0-6d047703163c">Internal MS</AcquiredFrom>
    <UALocRecommendation xmlns="8289c1ac-6532-4c62-99f0-6d047703163c">Localize</UALocRecommendation>
    <LocMarketGroupTiers2 xmlns="8289c1ac-6532-4c62-99f0-6d047703163c" xsi:nil="true"/>
    <Providers xmlns="8289c1ac-6532-4c62-99f0-6d047703163c" xsi:nil="true"/>
    <TimesCloned xmlns="8289c1ac-6532-4c62-99f0-6d047703163c" xsi:nil="true"/>
    <VoteCount xmlns="8289c1ac-6532-4c62-99f0-6d047703163c" xsi:nil="true"/>
    <IntlLangReviewer xmlns="8289c1ac-6532-4c62-99f0-6d047703163c" xsi:nil="true"/>
    <IntlLocPriority xmlns="8289c1ac-6532-4c62-99f0-6d047703163c" xsi:nil="true"/>
    <UAProjectedTotalWords xmlns="8289c1ac-6532-4c62-99f0-6d047703163c" xsi:nil="true"/>
    <UACurrentWords xmlns="8289c1ac-6532-4c62-99f0-6d047703163c" xsi:nil="true"/>
    <CampaignTagsTaxHTField0 xmlns="8289c1ac-6532-4c62-99f0-6d047703163c">
      <Terms xmlns="http://schemas.microsoft.com/office/infopath/2007/PartnerControls"/>
    </CampaignTagsTaxHTField0>
    <DSATActionTaken xmlns="8289c1ac-6532-4c62-99f0-6d047703163c" xsi:nil="true"/>
    <Manager xmlns="8289c1ac-6532-4c62-99f0-6d047703163c" xsi:nil="true"/>
    <OutputCachingOn xmlns="8289c1ac-6532-4c62-99f0-6d047703163c">false</OutputCachingOn>
    <ApprovalLog xmlns="8289c1ac-6532-4c62-99f0-6d047703163c" xsi:nil="true"/>
    <ApprovalStatus xmlns="8289c1ac-6532-4c62-99f0-6d047703163c">InProgress</ApprovalStatus>
    <LocRecommendedHandoff xmlns="8289c1ac-6532-4c62-99f0-6d047703163c" xsi:nil="true"/>
    <ScenarioTagsTaxHTField0 xmlns="8289c1ac-6532-4c62-99f0-6d047703163c">
      <Terms xmlns="http://schemas.microsoft.com/office/infopath/2007/PartnerControls"/>
    </ScenarioTagsTaxHTField0>
    <FeatureTagsTaxHTField0 xmlns="8289c1ac-6532-4c62-99f0-6d047703163c">
      <Terms xmlns="http://schemas.microsoft.com/office/infopath/2007/PartnerControls"/>
    </FeatureTagsTaxHTField0>
    <TaxCatchAll xmlns="8289c1ac-6532-4c62-99f0-6d047703163c"/>
    <IntlLangReviewDate xmlns="8289c1ac-6532-4c62-99f0-6d047703163c" xsi:nil="true"/>
    <NumericId xmlns="8289c1ac-6532-4c62-99f0-6d047703163c" xsi:nil="true"/>
    <OOCacheId xmlns="8289c1ac-6532-4c62-99f0-6d047703163c" xsi:nil="true"/>
    <PlannedPubDate xmlns="8289c1ac-6532-4c62-99f0-6d047703163c" xsi:nil="true"/>
    <PolicheckWords xmlns="8289c1ac-6532-4c62-99f0-6d047703163c" xsi:nil="true"/>
    <ContentItem xmlns="8289c1ac-6532-4c62-99f0-6d047703163c" xsi:nil="true"/>
    <HandoffToMSDN xmlns="8289c1ac-6532-4c62-99f0-6d047703163c" xsi:nil="true"/>
    <EditorialTags xmlns="8289c1ac-6532-4c62-99f0-6d047703163c" xsi:nil="true"/>
    <InternalTagsTaxHTField0 xmlns="8289c1ac-6532-4c62-99f0-6d047703163c">
      <Terms xmlns="http://schemas.microsoft.com/office/infopath/2007/PartnerControls"/>
    </InternalTagsTaxHTField0>
    <LastHandOff xmlns="8289c1ac-6532-4c62-99f0-6d047703163c" xsi:nil="true"/>
    <LocalizationTagsTaxHTField0 xmlns="8289c1ac-6532-4c62-99f0-6d047703163c">
      <Terms xmlns="http://schemas.microsoft.com/office/infopath/2007/PartnerControls"/>
    </LocalizationTagsTaxHTField0>
  </documentManagement>
</p:properties>
</file>

<file path=customXml/item5.xml><?xml version="1.0" encoding="utf-8"?>
<b:Sources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AC181A4-0D68-4222-899D-7C0BD753A31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289c1ac-6532-4c62-99f0-6d047703163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30183B9-4E48-4E08-A8ED-5E3AE1F4FA9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188595A-5F20-426F-8532-5C08CF3A7547}">
  <ds:schemaRefs>
    <ds:schemaRef ds:uri="http://schemas.microsoft.com/office/2006/metadata/properties"/>
    <ds:schemaRef ds:uri="http://schemas.microsoft.com/office/infopath/2007/PartnerControls"/>
    <ds:schemaRef ds:uri="8289c1ac-6532-4c62-99f0-6d047703163c"/>
  </ds:schemaRefs>
</ds:datastoreItem>
</file>

<file path=customXml/itemProps5.xml><?xml version="1.0" encoding="utf-8"?>
<ds:datastoreItem xmlns:ds="http://schemas.openxmlformats.org/officeDocument/2006/customXml" ds:itemID="{310C8855-DBC8-4CCC-8D5C-D6169D3A88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Relatório Anual (Desenho Vermelho e Preto).dotx</Template>
  <TotalTime>1</TotalTime>
  <Pages>14</Pages>
  <Words>1804</Words>
  <Characters>9927</Characters>
  <Application>Microsoft Office Word</Application>
  <DocSecurity>8</DocSecurity>
  <Lines>82</Lines>
  <Paragraphs>23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Associação Cultural e Desportiva da Chã</Company>
  <LinksUpToDate>false</LinksUpToDate>
  <CharactersWithSpaces>11708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FILOMENA PIRES</dc:creator>
  <cp:keywords/>
  <dc:description/>
  <cp:lastModifiedBy>Jose Rodrigues</cp:lastModifiedBy>
  <cp:revision>3</cp:revision>
  <cp:lastPrinted>2024-01-09T15:53:00Z</cp:lastPrinted>
  <dcterms:created xsi:type="dcterms:W3CDTF">2024-01-14T10:59:00Z</dcterms:created>
  <dcterms:modified xsi:type="dcterms:W3CDTF">2025-02-25T21:02:00Z</dcterms:modified>
  <cp:contentStatus>https://www.acd-cha.pt/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0x0101005EB5FCBB1E5ECD4D83FA6E62BA4F98FF04003B76559807ED7042AFCC9CD6E0E16B7A</vt:lpwstr>
  </property>
  <property fmtid="{D5CDD505-2E9C-101B-9397-08002B2CF9AE}" pid="3" name="Order">
    <vt:r8>5105500</vt:r8>
  </property>
  <property fmtid="{D5CDD505-2E9C-101B-9397-08002B2CF9AE}" pid="4" name="HiddenCategoryTags">
    <vt:lpwstr/>
  </property>
  <property fmtid="{D5CDD505-2E9C-101B-9397-08002B2CF9AE}" pid="5" name="InternalTags">
    <vt:lpwstr/>
  </property>
  <property fmtid="{D5CDD505-2E9C-101B-9397-08002B2CF9AE}" pid="6" name="FeatureTags">
    <vt:lpwstr/>
  </property>
  <property fmtid="{D5CDD505-2E9C-101B-9397-08002B2CF9AE}" pid="7" name="LocalizationTags">
    <vt:lpwstr/>
  </property>
  <property fmtid="{D5CDD505-2E9C-101B-9397-08002B2CF9AE}" pid="8" name="CategoryTags">
    <vt:lpwstr/>
  </property>
  <property fmtid="{D5CDD505-2E9C-101B-9397-08002B2CF9AE}" pid="9" name="Applications">
    <vt:lpwstr/>
  </property>
  <property fmtid="{D5CDD505-2E9C-101B-9397-08002B2CF9AE}" pid="10" name="ScenarioTags">
    <vt:lpwstr/>
  </property>
  <property fmtid="{D5CDD505-2E9C-101B-9397-08002B2CF9AE}" pid="11" name="CampaignTags">
    <vt:lpwstr/>
  </property>
</Properties>
</file>